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924D3" w14:textId="77777777" w:rsidR="00FB4EAE" w:rsidRPr="008639C4" w:rsidRDefault="00FB4EAE" w:rsidP="008639C4">
      <w:pPr>
        <w:rPr>
          <w:rFonts w:asciiTheme="minorHAnsi" w:hAnsiTheme="minorHAnsi" w:cstheme="minorHAnsi"/>
          <w:sz w:val="22"/>
          <w:szCs w:val="22"/>
        </w:rPr>
      </w:pPr>
    </w:p>
    <w:p w14:paraId="002676EB" w14:textId="54B7C1EC" w:rsidR="00A12D1D" w:rsidRDefault="003C051D" w:rsidP="008639C4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fldChar w:fldCharType="begin"/>
      </w:r>
      <w:r>
        <w:rPr>
          <w:rFonts w:asciiTheme="minorHAnsi" w:hAnsiTheme="minorHAnsi" w:cstheme="minorHAnsi"/>
          <w:sz w:val="22"/>
          <w:szCs w:val="22"/>
        </w:rPr>
        <w:instrText xml:space="preserve"> DATE  \@ "dddd dd MMMM yyyy"  \* MERGEFORMAT </w:instrText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="00115BBE">
        <w:rPr>
          <w:rFonts w:asciiTheme="minorHAnsi" w:hAnsiTheme="minorHAnsi" w:cstheme="minorHAnsi"/>
          <w:noProof/>
          <w:sz w:val="22"/>
          <w:szCs w:val="22"/>
        </w:rPr>
        <w:t>Thursday 21 March 2024</w:t>
      </w:r>
      <w:r>
        <w:rPr>
          <w:rFonts w:asciiTheme="minorHAnsi" w:hAnsiTheme="minorHAnsi" w:cstheme="minorHAnsi"/>
          <w:sz w:val="22"/>
          <w:szCs w:val="22"/>
        </w:rPr>
        <w:fldChar w:fldCharType="end"/>
      </w:r>
    </w:p>
    <w:p w14:paraId="053B3E3E" w14:textId="7E154F29" w:rsid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 xml:space="preserve">Dear Parent/Carer, </w:t>
      </w:r>
    </w:p>
    <w:p w14:paraId="128AC9B7" w14:textId="716921A8" w:rsid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</w:p>
    <w:p w14:paraId="693D225D" w14:textId="77777777" w:rsidR="00A46D65" w:rsidRP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</w:p>
    <w:p w14:paraId="4CCF9289" w14:textId="695C3F32" w:rsidR="00A46D65" w:rsidRPr="00A46D65" w:rsidRDefault="00A46D65" w:rsidP="00A46D65">
      <w:pPr>
        <w:jc w:val="center"/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>Year 4 visit to Colchester Castle</w:t>
      </w:r>
    </w:p>
    <w:p w14:paraId="52356C95" w14:textId="33F3BF98" w:rsidR="00A46D65" w:rsidRDefault="00A46D65" w:rsidP="00A46D65">
      <w:pPr>
        <w:jc w:val="center"/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>Friday 1</w:t>
      </w:r>
      <w:r w:rsidR="00C05B58">
        <w:rPr>
          <w:rFonts w:asciiTheme="minorHAnsi" w:hAnsiTheme="minorHAnsi" w:cstheme="minorHAnsi"/>
          <w:sz w:val="22"/>
          <w:szCs w:val="22"/>
        </w:rPr>
        <w:t>2</w:t>
      </w:r>
      <w:r w:rsidRPr="00A46D65">
        <w:rPr>
          <w:rFonts w:asciiTheme="minorHAnsi" w:hAnsiTheme="minorHAnsi" w:cstheme="minorHAnsi"/>
          <w:sz w:val="22"/>
          <w:szCs w:val="22"/>
        </w:rPr>
        <w:t xml:space="preserve">th </w:t>
      </w:r>
      <w:r w:rsidR="00C05B58">
        <w:rPr>
          <w:rFonts w:asciiTheme="minorHAnsi" w:hAnsiTheme="minorHAnsi" w:cstheme="minorHAnsi"/>
          <w:sz w:val="22"/>
          <w:szCs w:val="22"/>
        </w:rPr>
        <w:t>June</w:t>
      </w:r>
      <w:r w:rsidRPr="00A46D65">
        <w:rPr>
          <w:rFonts w:asciiTheme="minorHAnsi" w:hAnsiTheme="minorHAnsi" w:cstheme="minorHAnsi"/>
          <w:sz w:val="22"/>
          <w:szCs w:val="22"/>
        </w:rPr>
        <w:t xml:space="preserve"> 202</w:t>
      </w:r>
      <w:r w:rsidR="00C05B58">
        <w:rPr>
          <w:rFonts w:asciiTheme="minorHAnsi" w:hAnsiTheme="minorHAnsi" w:cstheme="minorHAnsi"/>
          <w:sz w:val="22"/>
          <w:szCs w:val="22"/>
        </w:rPr>
        <w:t>4</w:t>
      </w:r>
    </w:p>
    <w:p w14:paraId="327CEC8F" w14:textId="77777777" w:rsidR="00A46D65" w:rsidRPr="00A46D65" w:rsidRDefault="00A46D65" w:rsidP="00A46D6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12F96F0" w14:textId="4F11DD43" w:rsidR="00A46D65" w:rsidRP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 xml:space="preserve">A field trip has been arranged for the pupils of Year 4 to visit Colchester Castle as part of their historical studies. </w:t>
      </w:r>
    </w:p>
    <w:p w14:paraId="3B88E447" w14:textId="77777777" w:rsidR="00780C34" w:rsidRDefault="00780C34" w:rsidP="00A46D65">
      <w:pPr>
        <w:rPr>
          <w:rFonts w:asciiTheme="minorHAnsi" w:hAnsiTheme="minorHAnsi" w:cstheme="minorHAnsi"/>
          <w:sz w:val="22"/>
          <w:szCs w:val="22"/>
        </w:rPr>
      </w:pPr>
    </w:p>
    <w:p w14:paraId="73E7DCDA" w14:textId="24005350" w:rsidR="00A46D65" w:rsidRP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 xml:space="preserve">On the day of the trip, the children will need to arrive in school at 8.00 a.m. The coaches are due to return to the school at approximately 4.00 p.m. </w:t>
      </w:r>
    </w:p>
    <w:p w14:paraId="701B49F4" w14:textId="77777777" w:rsidR="00C05B58" w:rsidRDefault="00C05B58" w:rsidP="00A46D65">
      <w:pPr>
        <w:rPr>
          <w:rFonts w:asciiTheme="minorHAnsi" w:hAnsiTheme="minorHAnsi" w:cstheme="minorHAnsi"/>
          <w:sz w:val="22"/>
          <w:szCs w:val="22"/>
        </w:rPr>
      </w:pPr>
    </w:p>
    <w:p w14:paraId="2E55CD13" w14:textId="79F4618F" w:rsid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>A contribution of £</w:t>
      </w:r>
      <w:r w:rsidR="00C6592D">
        <w:rPr>
          <w:rFonts w:asciiTheme="minorHAnsi" w:hAnsiTheme="minorHAnsi" w:cstheme="minorHAnsi"/>
          <w:sz w:val="22"/>
          <w:szCs w:val="22"/>
        </w:rPr>
        <w:t>25</w:t>
      </w:r>
      <w:r w:rsidRPr="00A46D65">
        <w:rPr>
          <w:rFonts w:asciiTheme="minorHAnsi" w:hAnsiTheme="minorHAnsi" w:cstheme="minorHAnsi"/>
          <w:sz w:val="22"/>
          <w:szCs w:val="22"/>
        </w:rPr>
        <w:t xml:space="preserve">.00 is requested to cover the cost of the </w:t>
      </w:r>
      <w:r w:rsidR="00D75F33">
        <w:rPr>
          <w:rFonts w:asciiTheme="minorHAnsi" w:hAnsiTheme="minorHAnsi" w:cstheme="minorHAnsi"/>
          <w:sz w:val="22"/>
          <w:szCs w:val="22"/>
        </w:rPr>
        <w:t xml:space="preserve">trip which will be </w:t>
      </w:r>
      <w:r w:rsidR="00C05B58">
        <w:rPr>
          <w:rFonts w:asciiTheme="minorHAnsi" w:hAnsiTheme="minorHAnsi" w:cstheme="minorHAnsi"/>
          <w:sz w:val="22"/>
          <w:szCs w:val="22"/>
        </w:rPr>
        <w:t xml:space="preserve">reduced to £22.00 for those who are registered as </w:t>
      </w:r>
      <w:r w:rsidR="00D75F33">
        <w:rPr>
          <w:rFonts w:asciiTheme="minorHAnsi" w:hAnsiTheme="minorHAnsi" w:cstheme="minorHAnsi"/>
          <w:sz w:val="22"/>
          <w:szCs w:val="22"/>
        </w:rPr>
        <w:t>P</w:t>
      </w:r>
      <w:r w:rsidR="00C05B58">
        <w:rPr>
          <w:rFonts w:asciiTheme="minorHAnsi" w:hAnsiTheme="minorHAnsi" w:cstheme="minorHAnsi"/>
          <w:sz w:val="22"/>
          <w:szCs w:val="22"/>
        </w:rPr>
        <w:t xml:space="preserve">upil Premium. </w:t>
      </w:r>
      <w:r w:rsidR="00D75F33">
        <w:rPr>
          <w:rFonts w:asciiTheme="minorHAnsi" w:hAnsiTheme="minorHAnsi" w:cstheme="minorHAnsi"/>
          <w:sz w:val="22"/>
          <w:szCs w:val="22"/>
        </w:rPr>
        <w:t xml:space="preserve">Payments </w:t>
      </w:r>
      <w:r w:rsidR="0056615F">
        <w:rPr>
          <w:rFonts w:asciiTheme="minorHAnsi" w:hAnsiTheme="minorHAnsi" w:cstheme="minorHAnsi"/>
          <w:sz w:val="22"/>
          <w:szCs w:val="22"/>
        </w:rPr>
        <w:t xml:space="preserve">should be made into </w:t>
      </w:r>
      <w:r w:rsidRPr="00A46D65">
        <w:rPr>
          <w:rFonts w:asciiTheme="minorHAnsi" w:hAnsiTheme="minorHAnsi" w:cstheme="minorHAnsi"/>
          <w:sz w:val="22"/>
          <w:szCs w:val="22"/>
        </w:rPr>
        <w:t>your child’s Parent Pay account</w:t>
      </w:r>
      <w:r w:rsidR="00D75F33">
        <w:rPr>
          <w:rFonts w:asciiTheme="minorHAnsi" w:hAnsiTheme="minorHAnsi" w:cstheme="minorHAnsi"/>
          <w:sz w:val="22"/>
          <w:szCs w:val="22"/>
        </w:rPr>
        <w:t xml:space="preserve"> which</w:t>
      </w:r>
      <w:r w:rsidRPr="00A46D65">
        <w:rPr>
          <w:rFonts w:asciiTheme="minorHAnsi" w:hAnsiTheme="minorHAnsi" w:cstheme="minorHAnsi"/>
          <w:sz w:val="22"/>
          <w:szCs w:val="22"/>
        </w:rPr>
        <w:t xml:space="preserve"> can be paid either in full or by instalments</w:t>
      </w:r>
      <w:r w:rsidR="00D75F33">
        <w:rPr>
          <w:rFonts w:asciiTheme="minorHAnsi" w:hAnsiTheme="minorHAnsi" w:cstheme="minorHAnsi"/>
          <w:sz w:val="22"/>
          <w:szCs w:val="22"/>
        </w:rPr>
        <w:t>. The full balance</w:t>
      </w:r>
      <w:r w:rsidR="00C05B58">
        <w:rPr>
          <w:rFonts w:asciiTheme="minorHAnsi" w:hAnsiTheme="minorHAnsi" w:cstheme="minorHAnsi"/>
          <w:sz w:val="22"/>
          <w:szCs w:val="22"/>
        </w:rPr>
        <w:t xml:space="preserve"> must be received no later than 31</w:t>
      </w:r>
      <w:r w:rsidR="00C05B58" w:rsidRPr="00C05B58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C05B58">
        <w:rPr>
          <w:rFonts w:asciiTheme="minorHAnsi" w:hAnsiTheme="minorHAnsi" w:cstheme="minorHAnsi"/>
          <w:sz w:val="22"/>
          <w:szCs w:val="22"/>
        </w:rPr>
        <w:t xml:space="preserve"> May</w:t>
      </w:r>
      <w:r w:rsidR="00D75F33">
        <w:rPr>
          <w:rFonts w:asciiTheme="minorHAnsi" w:hAnsiTheme="minorHAnsi" w:cstheme="minorHAnsi"/>
          <w:sz w:val="22"/>
          <w:szCs w:val="22"/>
        </w:rPr>
        <w:t xml:space="preserve"> </w:t>
      </w:r>
      <w:r w:rsidR="00C05B58">
        <w:rPr>
          <w:rFonts w:asciiTheme="minorHAnsi" w:hAnsiTheme="minorHAnsi" w:cstheme="minorHAnsi"/>
          <w:sz w:val="22"/>
          <w:szCs w:val="22"/>
        </w:rPr>
        <w:t>2024.</w:t>
      </w:r>
      <w:r w:rsidR="00D75F33">
        <w:rPr>
          <w:rFonts w:asciiTheme="minorHAnsi" w:hAnsiTheme="minorHAnsi" w:cstheme="minorHAnsi"/>
          <w:sz w:val="22"/>
          <w:szCs w:val="22"/>
        </w:rPr>
        <w:t xml:space="preserve">  If you are finding yourself in financial difficulty, please speak to the </w:t>
      </w:r>
      <w:r w:rsidR="00780C34">
        <w:rPr>
          <w:rFonts w:asciiTheme="minorHAnsi" w:hAnsiTheme="minorHAnsi" w:cstheme="minorHAnsi"/>
          <w:sz w:val="22"/>
          <w:szCs w:val="22"/>
        </w:rPr>
        <w:t>office</w:t>
      </w:r>
      <w:r w:rsidR="00D75F33">
        <w:rPr>
          <w:rFonts w:asciiTheme="minorHAnsi" w:hAnsiTheme="minorHAnsi" w:cstheme="minorHAnsi"/>
          <w:sz w:val="22"/>
          <w:szCs w:val="22"/>
        </w:rPr>
        <w:t xml:space="preserve"> </w:t>
      </w:r>
      <w:r w:rsidR="00780C34">
        <w:rPr>
          <w:rFonts w:asciiTheme="minorHAnsi" w:hAnsiTheme="minorHAnsi" w:cstheme="minorHAnsi"/>
          <w:sz w:val="22"/>
          <w:szCs w:val="22"/>
        </w:rPr>
        <w:t>to arrange a meeting with our Family Liaison Officer or School Business Manager.</w:t>
      </w:r>
    </w:p>
    <w:p w14:paraId="324C8E34" w14:textId="77777777" w:rsidR="00A46D65" w:rsidRP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</w:p>
    <w:p w14:paraId="24592625" w14:textId="7D8185A0" w:rsidR="00780C34" w:rsidRPr="00A46D65" w:rsidRDefault="00A46D65" w:rsidP="00780C34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 xml:space="preserve">Pupils will need a packed lunch in a </w:t>
      </w:r>
      <w:r w:rsidR="0035456A">
        <w:rPr>
          <w:rFonts w:asciiTheme="minorHAnsi" w:hAnsiTheme="minorHAnsi" w:cstheme="minorHAnsi"/>
          <w:sz w:val="22"/>
          <w:szCs w:val="22"/>
        </w:rPr>
        <w:t xml:space="preserve">disposable </w:t>
      </w:r>
      <w:r w:rsidRPr="00A46D65">
        <w:rPr>
          <w:rFonts w:asciiTheme="minorHAnsi" w:hAnsiTheme="minorHAnsi" w:cstheme="minorHAnsi"/>
          <w:sz w:val="22"/>
          <w:szCs w:val="22"/>
        </w:rPr>
        <w:t>carrier bag and enough drink to last the whole day. Drinks must not be in glass containers and fizzy drinks are not permitted</w:t>
      </w:r>
      <w:r w:rsidR="00115BBE">
        <w:rPr>
          <w:rFonts w:asciiTheme="minorHAnsi" w:hAnsiTheme="minorHAnsi" w:cstheme="minorHAnsi"/>
          <w:sz w:val="22"/>
          <w:szCs w:val="22"/>
        </w:rPr>
        <w:t xml:space="preserve">. </w:t>
      </w:r>
      <w:r w:rsidRPr="00A46D65">
        <w:rPr>
          <w:rFonts w:asciiTheme="minorHAnsi" w:hAnsiTheme="minorHAnsi" w:cstheme="minorHAnsi"/>
          <w:sz w:val="22"/>
          <w:szCs w:val="22"/>
        </w:rPr>
        <w:t>Please complete the consent form</w:t>
      </w:r>
      <w:r w:rsidR="00780C34">
        <w:rPr>
          <w:rFonts w:asciiTheme="minorHAnsi" w:hAnsiTheme="minorHAnsi" w:cstheme="minorHAnsi"/>
          <w:sz w:val="22"/>
          <w:szCs w:val="22"/>
        </w:rPr>
        <w:t>, w</w:t>
      </w:r>
      <w:r w:rsidR="00780C34">
        <w:rPr>
          <w:rFonts w:asciiTheme="minorHAnsi" w:hAnsiTheme="minorHAnsi" w:cstheme="minorHAnsi"/>
          <w:sz w:val="22"/>
          <w:szCs w:val="22"/>
        </w:rPr>
        <w:t>ithout this your child will be unable to attend.</w:t>
      </w:r>
    </w:p>
    <w:p w14:paraId="0FFB90B3" w14:textId="0B191C5B" w:rsidR="00780C34" w:rsidRDefault="00780C34" w:rsidP="00A46D65">
      <w:pPr>
        <w:rPr>
          <w:rFonts w:asciiTheme="minorHAnsi" w:hAnsiTheme="minorHAnsi" w:cstheme="minorHAnsi"/>
          <w:sz w:val="22"/>
          <w:szCs w:val="22"/>
        </w:rPr>
      </w:pPr>
    </w:p>
    <w:p w14:paraId="0AAA1642" w14:textId="77777777" w:rsidR="00780C34" w:rsidRDefault="00780C34" w:rsidP="00A46D65">
      <w:pPr>
        <w:rPr>
          <w:rFonts w:asciiTheme="minorHAnsi" w:hAnsiTheme="minorHAnsi" w:cstheme="minorHAnsi"/>
          <w:sz w:val="22"/>
          <w:szCs w:val="22"/>
        </w:rPr>
      </w:pPr>
    </w:p>
    <w:p w14:paraId="0E737C38" w14:textId="35262E32" w:rsidR="00A46D65" w:rsidRDefault="00780C34" w:rsidP="00A46D65">
      <w:pPr>
        <w:rPr>
          <w:rFonts w:asciiTheme="minorHAnsi" w:hAnsiTheme="minorHAnsi" w:cstheme="minorHAnsi"/>
          <w:sz w:val="22"/>
          <w:szCs w:val="22"/>
        </w:rPr>
      </w:pPr>
      <w:hyperlink r:id="rId11" w:history="1">
        <w:r w:rsidRPr="00FE4C62">
          <w:rPr>
            <w:rStyle w:val="Hyperlink"/>
            <w:rFonts w:asciiTheme="minorHAnsi" w:hAnsiTheme="minorHAnsi" w:cstheme="minorHAnsi"/>
            <w:sz w:val="22"/>
            <w:szCs w:val="22"/>
          </w:rPr>
          <w:t>https://forms.office.com/e/98GBE68hSs</w:t>
        </w:r>
      </w:hyperlink>
      <w:r>
        <w:rPr>
          <w:rStyle w:val="Hyperlink"/>
          <w:rFonts w:asciiTheme="minorHAnsi" w:hAnsiTheme="minorHAnsi" w:cstheme="minorHAnsi"/>
          <w:sz w:val="22"/>
          <w:szCs w:val="22"/>
        </w:rPr>
        <w:t xml:space="preserve"> </w:t>
      </w:r>
    </w:p>
    <w:p w14:paraId="422D6C47" w14:textId="77777777" w:rsid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</w:p>
    <w:p w14:paraId="7F713B91" w14:textId="639FB403" w:rsid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 xml:space="preserve">Yours sincerely, </w:t>
      </w:r>
    </w:p>
    <w:p w14:paraId="26802DBF" w14:textId="77777777" w:rsidR="0035456A" w:rsidRDefault="0035456A" w:rsidP="00A46D65">
      <w:pPr>
        <w:rPr>
          <w:rFonts w:asciiTheme="minorHAnsi" w:hAnsiTheme="minorHAnsi" w:cstheme="minorHAnsi"/>
          <w:sz w:val="22"/>
          <w:szCs w:val="22"/>
        </w:rPr>
      </w:pPr>
    </w:p>
    <w:p w14:paraId="360737F7" w14:textId="142C6B49" w:rsidR="00A46D65" w:rsidRPr="00A46D65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>Mrs. Damonse</w:t>
      </w:r>
      <w:r w:rsidR="0035456A">
        <w:rPr>
          <w:rFonts w:asciiTheme="minorHAnsi" w:hAnsiTheme="minorHAnsi" w:cstheme="minorHAnsi"/>
          <w:sz w:val="22"/>
          <w:szCs w:val="22"/>
        </w:rPr>
        <w:t>, Miss Isaac Wilson</w:t>
      </w:r>
      <w:r w:rsidRPr="00A46D65">
        <w:rPr>
          <w:rFonts w:asciiTheme="minorHAnsi" w:hAnsiTheme="minorHAnsi" w:cstheme="minorHAnsi"/>
          <w:sz w:val="22"/>
          <w:szCs w:val="22"/>
        </w:rPr>
        <w:t xml:space="preserve"> &amp; Mr Wakeford </w:t>
      </w:r>
    </w:p>
    <w:p w14:paraId="0DA0B3AF" w14:textId="6E66F015" w:rsidR="003C051D" w:rsidRPr="00627C26" w:rsidRDefault="00A46D65" w:rsidP="00A46D65">
      <w:pPr>
        <w:rPr>
          <w:rFonts w:asciiTheme="minorHAnsi" w:hAnsiTheme="minorHAnsi" w:cstheme="minorHAnsi"/>
          <w:sz w:val="22"/>
          <w:szCs w:val="22"/>
        </w:rPr>
      </w:pPr>
      <w:r w:rsidRPr="00A46D65">
        <w:rPr>
          <w:rFonts w:asciiTheme="minorHAnsi" w:hAnsiTheme="minorHAnsi" w:cstheme="minorHAnsi"/>
          <w:sz w:val="22"/>
          <w:szCs w:val="22"/>
        </w:rPr>
        <w:t xml:space="preserve">The Year 4 </w:t>
      </w:r>
    </w:p>
    <w:p w14:paraId="6919FAF1" w14:textId="4BE1951C" w:rsidR="008639C4" w:rsidRDefault="008639C4" w:rsidP="008639C4">
      <w:pPr>
        <w:rPr>
          <w:rFonts w:asciiTheme="minorHAnsi" w:hAnsiTheme="minorHAnsi" w:cstheme="minorHAnsi"/>
          <w:sz w:val="22"/>
          <w:szCs w:val="22"/>
        </w:rPr>
      </w:pPr>
    </w:p>
    <w:p w14:paraId="28221E40" w14:textId="3FEF573D" w:rsidR="00DA4496" w:rsidRDefault="00DA4496" w:rsidP="008639C4">
      <w:pPr>
        <w:rPr>
          <w:rFonts w:asciiTheme="minorHAnsi" w:hAnsiTheme="minorHAnsi" w:cstheme="minorHAnsi"/>
          <w:sz w:val="22"/>
          <w:szCs w:val="22"/>
        </w:rPr>
      </w:pPr>
    </w:p>
    <w:p w14:paraId="5BF29EC4" w14:textId="1A3A8D24" w:rsidR="00DA4496" w:rsidRPr="008639C4" w:rsidRDefault="00DA4496" w:rsidP="00DA4496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5345590C" wp14:editId="6FD1F73D">
            <wp:extent cx="3571006" cy="2587925"/>
            <wp:effectExtent l="0" t="0" r="0" b="3175"/>
            <wp:docPr id="2" name="Picture 2" descr="Travel Report: Colchester Castle Museum, England. - Leighton Travel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avel Report: Colchester Castle Museum, England. - Leighton Travels!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173" cy="261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4496" w:rsidRPr="008639C4" w:rsidSect="008639C4">
      <w:headerReference w:type="default" r:id="rId13"/>
      <w:footerReference w:type="default" r:id="rId14"/>
      <w:pgSz w:w="11906" w:h="16838"/>
      <w:pgMar w:top="270" w:right="1286" w:bottom="1134" w:left="1260" w:header="36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EC71C" w14:textId="77777777" w:rsidR="00973DC6" w:rsidRDefault="00973DC6">
      <w:r>
        <w:separator/>
      </w:r>
    </w:p>
  </w:endnote>
  <w:endnote w:type="continuationSeparator" w:id="0">
    <w:p w14:paraId="61DA8BBB" w14:textId="77777777" w:rsidR="00973DC6" w:rsidRDefault="00973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8407F" w14:textId="77777777" w:rsidR="00FB4EAE" w:rsidRPr="005B25B5" w:rsidRDefault="00FB4EAE" w:rsidP="00FB4EAE">
    <w:pPr>
      <w:jc w:val="center"/>
      <w:outlineLvl w:val="0"/>
      <w:rPr>
        <w:rFonts w:ascii="Calibri" w:hAnsi="Calibri" w:cs="Calibri"/>
        <w:bCs/>
        <w:i/>
        <w:color w:val="595959" w:themeColor="text1" w:themeTint="A6"/>
        <w:sz w:val="20"/>
        <w:szCs w:val="20"/>
      </w:rPr>
    </w:pPr>
    <w:r w:rsidRPr="005B25B5">
      <w:rPr>
        <w:rFonts w:ascii="Calibri" w:hAnsi="Calibri" w:cs="Calibri"/>
        <w:bCs/>
        <w:i/>
        <w:color w:val="595959" w:themeColor="text1" w:themeTint="A6"/>
        <w:sz w:val="20"/>
        <w:szCs w:val="20"/>
      </w:rPr>
      <w:t>Learning from Jesus Christ, the Prince of Peace, to work diligently, act generously and live at</w:t>
    </w:r>
    <w:r w:rsidR="005B25B5">
      <w:rPr>
        <w:rFonts w:ascii="Calibri" w:hAnsi="Calibri" w:cs="Calibri"/>
        <w:bCs/>
        <w:i/>
        <w:color w:val="595959" w:themeColor="text1" w:themeTint="A6"/>
        <w:sz w:val="20"/>
        <w:szCs w:val="20"/>
      </w:rPr>
      <w:t xml:space="preserve"> </w:t>
    </w:r>
    <w:r w:rsidRPr="005B25B5">
      <w:rPr>
        <w:rFonts w:ascii="Calibri" w:hAnsi="Calibri" w:cs="Calibri"/>
        <w:bCs/>
        <w:i/>
        <w:color w:val="595959" w:themeColor="text1" w:themeTint="A6"/>
        <w:sz w:val="20"/>
        <w:szCs w:val="20"/>
      </w:rPr>
      <w:t>peace with everyone.  Psalm 34:14</w:t>
    </w:r>
    <w:proofErr w:type="gramStart"/>
    <w:r w:rsidRPr="005B25B5">
      <w:rPr>
        <w:rFonts w:ascii="Calibri" w:hAnsi="Calibri" w:cs="Calibri"/>
        <w:bCs/>
        <w:i/>
        <w:color w:val="595959" w:themeColor="text1" w:themeTint="A6"/>
        <w:sz w:val="20"/>
        <w:szCs w:val="20"/>
      </w:rPr>
      <w:t>.  Seek</w:t>
    </w:r>
    <w:proofErr w:type="gramEnd"/>
    <w:r w:rsidRPr="005B25B5">
      <w:rPr>
        <w:rFonts w:ascii="Calibri" w:hAnsi="Calibri" w:cs="Calibri"/>
        <w:bCs/>
        <w:i/>
        <w:color w:val="595959" w:themeColor="text1" w:themeTint="A6"/>
        <w:sz w:val="20"/>
        <w:szCs w:val="20"/>
      </w:rPr>
      <w:t xml:space="preserve"> peace and pursue it.</w:t>
    </w:r>
  </w:p>
  <w:p w14:paraId="686F1A2E" w14:textId="77777777" w:rsidR="0044752A" w:rsidRPr="005B25B5" w:rsidRDefault="0044752A" w:rsidP="00755415">
    <w:pPr>
      <w:rPr>
        <w:rFonts w:ascii="Comic Sans MS" w:hAnsi="Comic Sans MS"/>
        <w:color w:val="595959" w:themeColor="text1" w:themeTint="A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6425D" w14:textId="77777777" w:rsidR="00973DC6" w:rsidRDefault="00973DC6">
      <w:r>
        <w:separator/>
      </w:r>
    </w:p>
  </w:footnote>
  <w:footnote w:type="continuationSeparator" w:id="0">
    <w:p w14:paraId="1F180E74" w14:textId="77777777" w:rsidR="00973DC6" w:rsidRDefault="00973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65D35" w14:textId="77777777" w:rsidR="008639C4" w:rsidRDefault="008639C4" w:rsidP="008639C4">
    <w:pPr>
      <w:pStyle w:val="Header"/>
      <w:jc w:val="center"/>
    </w:pPr>
    <w:r w:rsidRPr="00AF5248">
      <w:rPr>
        <w:noProof/>
        <w:lang w:eastAsia="en-GB"/>
      </w:rPr>
      <w:drawing>
        <wp:inline distT="0" distB="0" distL="0" distR="0" wp14:anchorId="14F1A066" wp14:editId="14A3236D">
          <wp:extent cx="800100" cy="800100"/>
          <wp:effectExtent l="0" t="0" r="0" b="0"/>
          <wp:docPr id="20" name="Picture 2" descr="William Ford C of E (@WilliamFordCofE) |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illiam Ford C of E (@WilliamFordCofE) | Twitter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E3E5E3"/>
                      </a:clrFrom>
                      <a:clrTo>
                        <a:srgbClr val="E3E5E3">
                          <a:alpha val="0"/>
                        </a:srgbClr>
                      </a:clrTo>
                    </a:clrChang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-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0" b="-5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72858F" w14:textId="77777777" w:rsidR="008639C4" w:rsidRPr="005B25B5" w:rsidRDefault="008639C4" w:rsidP="008639C4">
    <w:pPr>
      <w:jc w:val="center"/>
      <w:rPr>
        <w:rFonts w:ascii="Calibri" w:hAnsi="Calibri" w:cs="Calibri"/>
        <w:noProof/>
        <w:color w:val="767171" w:themeColor="background2" w:themeShade="80"/>
        <w:sz w:val="2"/>
        <w:lang w:eastAsia="en-GB"/>
      </w:rPr>
    </w:pPr>
  </w:p>
  <w:p w14:paraId="657A877A" w14:textId="77777777" w:rsidR="008639C4" w:rsidRPr="005B25B5" w:rsidRDefault="008639C4" w:rsidP="008639C4">
    <w:pPr>
      <w:jc w:val="center"/>
      <w:rPr>
        <w:rFonts w:ascii="Calibri" w:hAnsi="Calibri" w:cs="Calibri"/>
        <w:noProof/>
        <w:color w:val="3B3838" w:themeColor="background2" w:themeShade="40"/>
        <w:sz w:val="18"/>
        <w:szCs w:val="22"/>
        <w:lang w:eastAsia="en-GB"/>
      </w:rPr>
    </w:pPr>
    <w:r w:rsidRPr="005B25B5">
      <w:rPr>
        <w:rFonts w:ascii="Calibri" w:hAnsi="Calibri" w:cs="Calibri"/>
        <w:noProof/>
        <w:color w:val="3B3838" w:themeColor="background2" w:themeShade="40"/>
        <w:sz w:val="20"/>
        <w:lang w:eastAsia="en-GB"/>
      </w:rPr>
      <w:t>William Ford C of E Junior School | Ford Road | Dagenham | RM10 9JS</w:t>
    </w:r>
  </w:p>
  <w:p w14:paraId="28AC4CEE" w14:textId="77777777" w:rsidR="008639C4" w:rsidRPr="005B25B5" w:rsidRDefault="008639C4" w:rsidP="008639C4">
    <w:pPr>
      <w:jc w:val="center"/>
      <w:rPr>
        <w:rFonts w:ascii="Calibri" w:hAnsi="Calibri" w:cs="Calibri"/>
        <w:noProof/>
        <w:color w:val="3B3838" w:themeColor="background2" w:themeShade="40"/>
        <w:sz w:val="20"/>
        <w:lang w:eastAsia="en-GB"/>
      </w:rPr>
    </w:pPr>
    <w:r w:rsidRPr="005B25B5">
      <w:rPr>
        <w:rFonts w:ascii="Calibri" w:hAnsi="Calibri" w:cs="Calibri"/>
        <w:noProof/>
        <w:color w:val="3B3838" w:themeColor="background2" w:themeShade="40"/>
        <w:sz w:val="20"/>
        <w:lang w:eastAsia="en-GB"/>
      </w:rPr>
      <w:t xml:space="preserve">Tel: 0208 270 6582 | Email: </w:t>
    </w:r>
    <w:hyperlink r:id="rId3" w:history="1">
      <w:r w:rsidRPr="005B25B5">
        <w:rPr>
          <w:rStyle w:val="Hyperlink"/>
          <w:rFonts w:ascii="Calibri" w:hAnsi="Calibri" w:cs="Calibri"/>
          <w:noProof/>
          <w:color w:val="3B3838" w:themeColor="background2" w:themeShade="40"/>
          <w:sz w:val="20"/>
          <w:lang w:eastAsia="en-GB"/>
        </w:rPr>
        <w:t>Office@Williamfordschool.co.uk</w:t>
      </w:r>
    </w:hyperlink>
  </w:p>
  <w:p w14:paraId="751018BB" w14:textId="77777777" w:rsidR="008639C4" w:rsidRPr="005B25B5" w:rsidRDefault="008639C4" w:rsidP="008639C4">
    <w:pPr>
      <w:pStyle w:val="Header"/>
      <w:jc w:val="center"/>
      <w:rPr>
        <w:rFonts w:ascii="Calibri" w:hAnsi="Calibri" w:cs="Calibri"/>
        <w:color w:val="3B3838" w:themeColor="background2" w:themeShade="40"/>
        <w:sz w:val="20"/>
        <w:szCs w:val="20"/>
      </w:rPr>
    </w:pPr>
    <w:r w:rsidRPr="005B25B5">
      <w:rPr>
        <w:rFonts w:ascii="Calibri" w:hAnsi="Calibri" w:cs="Calibri"/>
        <w:color w:val="3B3838" w:themeColor="background2" w:themeShade="40"/>
        <w:sz w:val="20"/>
        <w:szCs w:val="20"/>
      </w:rPr>
      <w:t>Headteacher: Mr David Huntingford</w:t>
    </w:r>
  </w:p>
  <w:p w14:paraId="0591A8B6" w14:textId="77777777" w:rsidR="00FB4EAE" w:rsidRPr="005B25B5" w:rsidRDefault="00FB4EAE" w:rsidP="00FB4EAE">
    <w:pPr>
      <w:pStyle w:val="Header"/>
      <w:jc w:val="center"/>
      <w:rPr>
        <w:rFonts w:ascii="Calibri" w:hAnsi="Calibri" w:cs="Calibri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CDE"/>
    <w:multiLevelType w:val="hybridMultilevel"/>
    <w:tmpl w:val="A0E030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5559B"/>
    <w:multiLevelType w:val="hybridMultilevel"/>
    <w:tmpl w:val="D3DC262C"/>
    <w:lvl w:ilvl="0" w:tplc="04090003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8" w:hanging="360"/>
      </w:pPr>
      <w:rPr>
        <w:rFonts w:ascii="Wingdings" w:hAnsi="Wingdings" w:hint="default"/>
      </w:rPr>
    </w:lvl>
  </w:abstractNum>
  <w:abstractNum w:abstractNumId="2" w15:restartNumberingAfterBreak="0">
    <w:nsid w:val="1F87384D"/>
    <w:multiLevelType w:val="hybridMultilevel"/>
    <w:tmpl w:val="650E681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1835378"/>
    <w:multiLevelType w:val="hybridMultilevel"/>
    <w:tmpl w:val="B8589AC4"/>
    <w:lvl w:ilvl="0" w:tplc="04090003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4" w15:restartNumberingAfterBreak="0">
    <w:nsid w:val="2DB546E6"/>
    <w:multiLevelType w:val="hybridMultilevel"/>
    <w:tmpl w:val="529EC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07A3"/>
    <w:multiLevelType w:val="hybridMultilevel"/>
    <w:tmpl w:val="57C211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B858FF"/>
    <w:multiLevelType w:val="hybridMultilevel"/>
    <w:tmpl w:val="0652B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C0AEC"/>
    <w:multiLevelType w:val="hybridMultilevel"/>
    <w:tmpl w:val="4AA05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951F0"/>
    <w:multiLevelType w:val="hybridMultilevel"/>
    <w:tmpl w:val="63FAF8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1C0054"/>
    <w:multiLevelType w:val="hybridMultilevel"/>
    <w:tmpl w:val="654A5D9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BD09EA"/>
    <w:multiLevelType w:val="hybridMultilevel"/>
    <w:tmpl w:val="83E09A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FF5518E"/>
    <w:multiLevelType w:val="hybridMultilevel"/>
    <w:tmpl w:val="F59A9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E1502"/>
    <w:multiLevelType w:val="hybridMultilevel"/>
    <w:tmpl w:val="3246F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C3128E"/>
    <w:multiLevelType w:val="hybridMultilevel"/>
    <w:tmpl w:val="F06C0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64CB6"/>
    <w:multiLevelType w:val="hybridMultilevel"/>
    <w:tmpl w:val="457E49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B216BB9"/>
    <w:multiLevelType w:val="hybridMultilevel"/>
    <w:tmpl w:val="79343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56FAE"/>
    <w:multiLevelType w:val="hybridMultilevel"/>
    <w:tmpl w:val="55FC3B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5A4CDB"/>
    <w:multiLevelType w:val="hybridMultilevel"/>
    <w:tmpl w:val="7690EB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54DB1872"/>
    <w:multiLevelType w:val="hybridMultilevel"/>
    <w:tmpl w:val="6BBA2532"/>
    <w:lvl w:ilvl="0" w:tplc="2F9E0D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AE1182"/>
    <w:multiLevelType w:val="hybridMultilevel"/>
    <w:tmpl w:val="D0CC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F335B"/>
    <w:multiLevelType w:val="hybridMultilevel"/>
    <w:tmpl w:val="7842E61E"/>
    <w:lvl w:ilvl="0" w:tplc="216C87B4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1506D"/>
    <w:multiLevelType w:val="hybridMultilevel"/>
    <w:tmpl w:val="7E2273F2"/>
    <w:lvl w:ilvl="0" w:tplc="B59E2796">
      <w:start w:val="1"/>
      <w:numFmt w:val="bullet"/>
      <w:lvlText w:val=""/>
      <w:lvlJc w:val="left"/>
      <w:pPr>
        <w:tabs>
          <w:tab w:val="num" w:pos="631"/>
        </w:tabs>
        <w:ind w:left="631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2" w15:restartNumberingAfterBreak="0">
    <w:nsid w:val="5F852D38"/>
    <w:multiLevelType w:val="hybridMultilevel"/>
    <w:tmpl w:val="F74A60B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5FAA3C94"/>
    <w:multiLevelType w:val="hybridMultilevel"/>
    <w:tmpl w:val="85FC79F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3934546"/>
    <w:multiLevelType w:val="hybridMultilevel"/>
    <w:tmpl w:val="78583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7D6CF9"/>
    <w:multiLevelType w:val="hybridMultilevel"/>
    <w:tmpl w:val="D3E0C300"/>
    <w:lvl w:ilvl="0" w:tplc="04090003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6" w15:restartNumberingAfterBreak="0">
    <w:nsid w:val="6AC54A1D"/>
    <w:multiLevelType w:val="hybridMultilevel"/>
    <w:tmpl w:val="E442643C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7" w15:restartNumberingAfterBreak="0">
    <w:nsid w:val="6ADD6F2D"/>
    <w:multiLevelType w:val="hybridMultilevel"/>
    <w:tmpl w:val="46ACC38E"/>
    <w:lvl w:ilvl="0" w:tplc="F534680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1B7A83"/>
    <w:multiLevelType w:val="hybridMultilevel"/>
    <w:tmpl w:val="0B8AF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186018A"/>
    <w:multiLevelType w:val="hybridMultilevel"/>
    <w:tmpl w:val="900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13033F"/>
    <w:multiLevelType w:val="hybridMultilevel"/>
    <w:tmpl w:val="587C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52F667D"/>
    <w:multiLevelType w:val="hybridMultilevel"/>
    <w:tmpl w:val="2834C3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B7F6D"/>
    <w:multiLevelType w:val="hybridMultilevel"/>
    <w:tmpl w:val="8932E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A3A96"/>
    <w:multiLevelType w:val="hybridMultilevel"/>
    <w:tmpl w:val="8D629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730FDD"/>
    <w:multiLevelType w:val="hybridMultilevel"/>
    <w:tmpl w:val="AE08F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974E05"/>
    <w:multiLevelType w:val="hybridMultilevel"/>
    <w:tmpl w:val="AB58D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27"/>
  </w:num>
  <w:num w:numId="4">
    <w:abstractNumId w:val="7"/>
  </w:num>
  <w:num w:numId="5">
    <w:abstractNumId w:val="34"/>
  </w:num>
  <w:num w:numId="6">
    <w:abstractNumId w:val="25"/>
  </w:num>
  <w:num w:numId="7">
    <w:abstractNumId w:val="23"/>
  </w:num>
  <w:num w:numId="8">
    <w:abstractNumId w:val="3"/>
  </w:num>
  <w:num w:numId="9">
    <w:abstractNumId w:val="1"/>
  </w:num>
  <w:num w:numId="10">
    <w:abstractNumId w:val="12"/>
  </w:num>
  <w:num w:numId="11">
    <w:abstractNumId w:val="15"/>
  </w:num>
  <w:num w:numId="12">
    <w:abstractNumId w:val="4"/>
  </w:num>
  <w:num w:numId="13">
    <w:abstractNumId w:val="28"/>
  </w:num>
  <w:num w:numId="14">
    <w:abstractNumId w:val="30"/>
  </w:num>
  <w:num w:numId="15">
    <w:abstractNumId w:val="10"/>
  </w:num>
  <w:num w:numId="16">
    <w:abstractNumId w:val="21"/>
  </w:num>
  <w:num w:numId="17">
    <w:abstractNumId w:val="35"/>
  </w:num>
  <w:num w:numId="18">
    <w:abstractNumId w:val="8"/>
  </w:num>
  <w:num w:numId="19">
    <w:abstractNumId w:val="5"/>
  </w:num>
  <w:num w:numId="20">
    <w:abstractNumId w:val="19"/>
  </w:num>
  <w:num w:numId="21">
    <w:abstractNumId w:val="26"/>
  </w:num>
  <w:num w:numId="22">
    <w:abstractNumId w:val="16"/>
  </w:num>
  <w:num w:numId="23">
    <w:abstractNumId w:val="2"/>
  </w:num>
  <w:num w:numId="24">
    <w:abstractNumId w:val="13"/>
  </w:num>
  <w:num w:numId="25">
    <w:abstractNumId w:val="33"/>
  </w:num>
  <w:num w:numId="26">
    <w:abstractNumId w:val="31"/>
  </w:num>
  <w:num w:numId="27">
    <w:abstractNumId w:val="17"/>
  </w:num>
  <w:num w:numId="28">
    <w:abstractNumId w:val="14"/>
  </w:num>
  <w:num w:numId="29">
    <w:abstractNumId w:val="24"/>
  </w:num>
  <w:num w:numId="30">
    <w:abstractNumId w:val="6"/>
  </w:num>
  <w:num w:numId="31">
    <w:abstractNumId w:val="18"/>
  </w:num>
  <w:num w:numId="32">
    <w:abstractNumId w:val="29"/>
  </w:num>
  <w:num w:numId="33">
    <w:abstractNumId w:val="11"/>
  </w:num>
  <w:num w:numId="34">
    <w:abstractNumId w:val="20"/>
  </w:num>
  <w:num w:numId="35">
    <w:abstractNumId w:val="32"/>
  </w:num>
  <w:num w:numId="36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03"/>
    <w:rsid w:val="00000DDC"/>
    <w:rsid w:val="000013EC"/>
    <w:rsid w:val="000014AD"/>
    <w:rsid w:val="00001DBF"/>
    <w:rsid w:val="000025C8"/>
    <w:rsid w:val="000025EF"/>
    <w:rsid w:val="0000342D"/>
    <w:rsid w:val="00003473"/>
    <w:rsid w:val="00003A4D"/>
    <w:rsid w:val="00003D29"/>
    <w:rsid w:val="00004595"/>
    <w:rsid w:val="00004F5E"/>
    <w:rsid w:val="00005030"/>
    <w:rsid w:val="00007260"/>
    <w:rsid w:val="00007497"/>
    <w:rsid w:val="000074F3"/>
    <w:rsid w:val="00007BDF"/>
    <w:rsid w:val="00010225"/>
    <w:rsid w:val="000107E5"/>
    <w:rsid w:val="0001139B"/>
    <w:rsid w:val="000118D5"/>
    <w:rsid w:val="0001246C"/>
    <w:rsid w:val="000124B2"/>
    <w:rsid w:val="0001285B"/>
    <w:rsid w:val="00012BBA"/>
    <w:rsid w:val="00013350"/>
    <w:rsid w:val="000136DE"/>
    <w:rsid w:val="00013F0F"/>
    <w:rsid w:val="00014A25"/>
    <w:rsid w:val="00015C84"/>
    <w:rsid w:val="000160F9"/>
    <w:rsid w:val="00017711"/>
    <w:rsid w:val="00017836"/>
    <w:rsid w:val="000202A1"/>
    <w:rsid w:val="000202E0"/>
    <w:rsid w:val="000205A5"/>
    <w:rsid w:val="00020891"/>
    <w:rsid w:val="00021600"/>
    <w:rsid w:val="00021B9C"/>
    <w:rsid w:val="00021BC5"/>
    <w:rsid w:val="0002222B"/>
    <w:rsid w:val="00022717"/>
    <w:rsid w:val="00023AD7"/>
    <w:rsid w:val="00024160"/>
    <w:rsid w:val="0002444E"/>
    <w:rsid w:val="00024941"/>
    <w:rsid w:val="00024FC5"/>
    <w:rsid w:val="00025503"/>
    <w:rsid w:val="00026154"/>
    <w:rsid w:val="000268F3"/>
    <w:rsid w:val="00026D05"/>
    <w:rsid w:val="00030F44"/>
    <w:rsid w:val="00031047"/>
    <w:rsid w:val="00032A4A"/>
    <w:rsid w:val="00032C69"/>
    <w:rsid w:val="00032CA8"/>
    <w:rsid w:val="00033269"/>
    <w:rsid w:val="0003395C"/>
    <w:rsid w:val="00033A66"/>
    <w:rsid w:val="00033C0B"/>
    <w:rsid w:val="00033F77"/>
    <w:rsid w:val="00034077"/>
    <w:rsid w:val="0003417B"/>
    <w:rsid w:val="00034646"/>
    <w:rsid w:val="00034A5F"/>
    <w:rsid w:val="00034C55"/>
    <w:rsid w:val="00035019"/>
    <w:rsid w:val="000355AB"/>
    <w:rsid w:val="0003587E"/>
    <w:rsid w:val="000361A3"/>
    <w:rsid w:val="0003690A"/>
    <w:rsid w:val="00036A9B"/>
    <w:rsid w:val="0003714A"/>
    <w:rsid w:val="0003753D"/>
    <w:rsid w:val="000402C6"/>
    <w:rsid w:val="0004036E"/>
    <w:rsid w:val="00041852"/>
    <w:rsid w:val="00041F14"/>
    <w:rsid w:val="0004206E"/>
    <w:rsid w:val="00042507"/>
    <w:rsid w:val="000425AA"/>
    <w:rsid w:val="000426D7"/>
    <w:rsid w:val="00043054"/>
    <w:rsid w:val="000430AA"/>
    <w:rsid w:val="0004353A"/>
    <w:rsid w:val="000442B0"/>
    <w:rsid w:val="0004453D"/>
    <w:rsid w:val="00044BB3"/>
    <w:rsid w:val="00044D15"/>
    <w:rsid w:val="00044FBC"/>
    <w:rsid w:val="000453C9"/>
    <w:rsid w:val="000455A6"/>
    <w:rsid w:val="00045B08"/>
    <w:rsid w:val="00045FC2"/>
    <w:rsid w:val="0004688D"/>
    <w:rsid w:val="00046A40"/>
    <w:rsid w:val="000505CC"/>
    <w:rsid w:val="00051E4A"/>
    <w:rsid w:val="000523FE"/>
    <w:rsid w:val="00052A4D"/>
    <w:rsid w:val="00052E4F"/>
    <w:rsid w:val="0005337F"/>
    <w:rsid w:val="00054082"/>
    <w:rsid w:val="000540B3"/>
    <w:rsid w:val="00054180"/>
    <w:rsid w:val="0005436F"/>
    <w:rsid w:val="00054562"/>
    <w:rsid w:val="00054854"/>
    <w:rsid w:val="00055A78"/>
    <w:rsid w:val="000564BD"/>
    <w:rsid w:val="00056C40"/>
    <w:rsid w:val="00056D49"/>
    <w:rsid w:val="00057584"/>
    <w:rsid w:val="00057C4C"/>
    <w:rsid w:val="00057C9E"/>
    <w:rsid w:val="00060391"/>
    <w:rsid w:val="00060431"/>
    <w:rsid w:val="00060981"/>
    <w:rsid w:val="00061031"/>
    <w:rsid w:val="0006122D"/>
    <w:rsid w:val="00061499"/>
    <w:rsid w:val="000616C4"/>
    <w:rsid w:val="00061AFD"/>
    <w:rsid w:val="000630DD"/>
    <w:rsid w:val="00063594"/>
    <w:rsid w:val="00064049"/>
    <w:rsid w:val="0006496E"/>
    <w:rsid w:val="00065669"/>
    <w:rsid w:val="00065670"/>
    <w:rsid w:val="000656B0"/>
    <w:rsid w:val="00065DB4"/>
    <w:rsid w:val="000667D2"/>
    <w:rsid w:val="0006716F"/>
    <w:rsid w:val="00067771"/>
    <w:rsid w:val="00067A6D"/>
    <w:rsid w:val="00067AB9"/>
    <w:rsid w:val="00067D03"/>
    <w:rsid w:val="00070769"/>
    <w:rsid w:val="00071B0D"/>
    <w:rsid w:val="00071C7D"/>
    <w:rsid w:val="00071F7D"/>
    <w:rsid w:val="00072703"/>
    <w:rsid w:val="00072B56"/>
    <w:rsid w:val="00072D18"/>
    <w:rsid w:val="00072D36"/>
    <w:rsid w:val="000730B1"/>
    <w:rsid w:val="00073C92"/>
    <w:rsid w:val="000747B0"/>
    <w:rsid w:val="00074C48"/>
    <w:rsid w:val="000761CD"/>
    <w:rsid w:val="000765D2"/>
    <w:rsid w:val="0007779B"/>
    <w:rsid w:val="00077CCD"/>
    <w:rsid w:val="00080B02"/>
    <w:rsid w:val="00081312"/>
    <w:rsid w:val="00081708"/>
    <w:rsid w:val="0008281F"/>
    <w:rsid w:val="00082C2E"/>
    <w:rsid w:val="000834D4"/>
    <w:rsid w:val="00083D4D"/>
    <w:rsid w:val="00084A15"/>
    <w:rsid w:val="00084BFC"/>
    <w:rsid w:val="0008510A"/>
    <w:rsid w:val="000851CA"/>
    <w:rsid w:val="00085488"/>
    <w:rsid w:val="00085E27"/>
    <w:rsid w:val="0008631A"/>
    <w:rsid w:val="000864F7"/>
    <w:rsid w:val="000867D1"/>
    <w:rsid w:val="00086B73"/>
    <w:rsid w:val="00086F00"/>
    <w:rsid w:val="000876BD"/>
    <w:rsid w:val="00087C61"/>
    <w:rsid w:val="000908F3"/>
    <w:rsid w:val="00090A50"/>
    <w:rsid w:val="00090BEE"/>
    <w:rsid w:val="00090CB6"/>
    <w:rsid w:val="00091BF7"/>
    <w:rsid w:val="000924A7"/>
    <w:rsid w:val="00092534"/>
    <w:rsid w:val="00092765"/>
    <w:rsid w:val="000928E7"/>
    <w:rsid w:val="00092965"/>
    <w:rsid w:val="00092AB7"/>
    <w:rsid w:val="00093222"/>
    <w:rsid w:val="00093DB9"/>
    <w:rsid w:val="00093EE6"/>
    <w:rsid w:val="000946EB"/>
    <w:rsid w:val="00094912"/>
    <w:rsid w:val="00094CBF"/>
    <w:rsid w:val="000950F0"/>
    <w:rsid w:val="000952ED"/>
    <w:rsid w:val="0009541D"/>
    <w:rsid w:val="00096310"/>
    <w:rsid w:val="00096B57"/>
    <w:rsid w:val="00097339"/>
    <w:rsid w:val="000A0062"/>
    <w:rsid w:val="000A0D81"/>
    <w:rsid w:val="000A0EE1"/>
    <w:rsid w:val="000A17AB"/>
    <w:rsid w:val="000A1C1C"/>
    <w:rsid w:val="000A57BE"/>
    <w:rsid w:val="000A5A6C"/>
    <w:rsid w:val="000A6246"/>
    <w:rsid w:val="000A6FD8"/>
    <w:rsid w:val="000A7640"/>
    <w:rsid w:val="000A78A3"/>
    <w:rsid w:val="000A78FA"/>
    <w:rsid w:val="000B05BB"/>
    <w:rsid w:val="000B0883"/>
    <w:rsid w:val="000B0CEA"/>
    <w:rsid w:val="000B1B5C"/>
    <w:rsid w:val="000B1D0F"/>
    <w:rsid w:val="000B254B"/>
    <w:rsid w:val="000B28B7"/>
    <w:rsid w:val="000B2A2F"/>
    <w:rsid w:val="000B2F91"/>
    <w:rsid w:val="000B3BD9"/>
    <w:rsid w:val="000B5217"/>
    <w:rsid w:val="000B5FAB"/>
    <w:rsid w:val="000B6020"/>
    <w:rsid w:val="000B6AAF"/>
    <w:rsid w:val="000B7AEF"/>
    <w:rsid w:val="000B7D16"/>
    <w:rsid w:val="000B7E14"/>
    <w:rsid w:val="000C01EB"/>
    <w:rsid w:val="000C021D"/>
    <w:rsid w:val="000C047A"/>
    <w:rsid w:val="000C18E3"/>
    <w:rsid w:val="000C414E"/>
    <w:rsid w:val="000C431D"/>
    <w:rsid w:val="000C48FA"/>
    <w:rsid w:val="000C5F9D"/>
    <w:rsid w:val="000C60DB"/>
    <w:rsid w:val="000C62B4"/>
    <w:rsid w:val="000C6907"/>
    <w:rsid w:val="000C6AD5"/>
    <w:rsid w:val="000C73F3"/>
    <w:rsid w:val="000C7617"/>
    <w:rsid w:val="000D04A4"/>
    <w:rsid w:val="000D09E2"/>
    <w:rsid w:val="000D09F2"/>
    <w:rsid w:val="000D1BA6"/>
    <w:rsid w:val="000D2068"/>
    <w:rsid w:val="000D218B"/>
    <w:rsid w:val="000D2D05"/>
    <w:rsid w:val="000D3478"/>
    <w:rsid w:val="000D34A9"/>
    <w:rsid w:val="000D363B"/>
    <w:rsid w:val="000D3AA3"/>
    <w:rsid w:val="000D41D3"/>
    <w:rsid w:val="000D4859"/>
    <w:rsid w:val="000D5B0C"/>
    <w:rsid w:val="000D607C"/>
    <w:rsid w:val="000D7148"/>
    <w:rsid w:val="000D7207"/>
    <w:rsid w:val="000D7AA8"/>
    <w:rsid w:val="000D7C54"/>
    <w:rsid w:val="000E0243"/>
    <w:rsid w:val="000E0528"/>
    <w:rsid w:val="000E0DB2"/>
    <w:rsid w:val="000E13E3"/>
    <w:rsid w:val="000E1A4D"/>
    <w:rsid w:val="000E1EF5"/>
    <w:rsid w:val="000E32ED"/>
    <w:rsid w:val="000E3A01"/>
    <w:rsid w:val="000E41ED"/>
    <w:rsid w:val="000E4BC3"/>
    <w:rsid w:val="000E4E35"/>
    <w:rsid w:val="000E52D9"/>
    <w:rsid w:val="000E5F7F"/>
    <w:rsid w:val="000E6858"/>
    <w:rsid w:val="000E6D13"/>
    <w:rsid w:val="000E71E6"/>
    <w:rsid w:val="000E7503"/>
    <w:rsid w:val="000E754B"/>
    <w:rsid w:val="000E7719"/>
    <w:rsid w:val="000F0F75"/>
    <w:rsid w:val="000F14CA"/>
    <w:rsid w:val="000F1D74"/>
    <w:rsid w:val="000F1DA8"/>
    <w:rsid w:val="000F1F71"/>
    <w:rsid w:val="000F2096"/>
    <w:rsid w:val="000F233B"/>
    <w:rsid w:val="000F25F9"/>
    <w:rsid w:val="000F2B39"/>
    <w:rsid w:val="000F2E7B"/>
    <w:rsid w:val="000F2EB0"/>
    <w:rsid w:val="000F3746"/>
    <w:rsid w:val="000F3D4A"/>
    <w:rsid w:val="000F451F"/>
    <w:rsid w:val="000F4AA1"/>
    <w:rsid w:val="000F4BC9"/>
    <w:rsid w:val="000F4BD7"/>
    <w:rsid w:val="000F4FBA"/>
    <w:rsid w:val="000F521D"/>
    <w:rsid w:val="000F5CF2"/>
    <w:rsid w:val="000F5FA4"/>
    <w:rsid w:val="000F6C92"/>
    <w:rsid w:val="000F6EFA"/>
    <w:rsid w:val="000F70D6"/>
    <w:rsid w:val="000F777D"/>
    <w:rsid w:val="000F7AEF"/>
    <w:rsid w:val="001001DF"/>
    <w:rsid w:val="001017CF"/>
    <w:rsid w:val="001019C1"/>
    <w:rsid w:val="00101B5F"/>
    <w:rsid w:val="00101DCE"/>
    <w:rsid w:val="0010233F"/>
    <w:rsid w:val="001023F4"/>
    <w:rsid w:val="00102534"/>
    <w:rsid w:val="00102E0C"/>
    <w:rsid w:val="0010362A"/>
    <w:rsid w:val="001037BE"/>
    <w:rsid w:val="00104267"/>
    <w:rsid w:val="00104D8B"/>
    <w:rsid w:val="00105566"/>
    <w:rsid w:val="00106A82"/>
    <w:rsid w:val="00107877"/>
    <w:rsid w:val="00107AC0"/>
    <w:rsid w:val="00107BB7"/>
    <w:rsid w:val="00111CEB"/>
    <w:rsid w:val="00112AF9"/>
    <w:rsid w:val="00112E03"/>
    <w:rsid w:val="001134AF"/>
    <w:rsid w:val="00113D48"/>
    <w:rsid w:val="001141EA"/>
    <w:rsid w:val="001142F9"/>
    <w:rsid w:val="001146E4"/>
    <w:rsid w:val="001148C8"/>
    <w:rsid w:val="001148D8"/>
    <w:rsid w:val="001149EB"/>
    <w:rsid w:val="001153A7"/>
    <w:rsid w:val="001158B4"/>
    <w:rsid w:val="001158F3"/>
    <w:rsid w:val="00115BBE"/>
    <w:rsid w:val="00115BE3"/>
    <w:rsid w:val="001166DB"/>
    <w:rsid w:val="00116885"/>
    <w:rsid w:val="00116C96"/>
    <w:rsid w:val="0011712B"/>
    <w:rsid w:val="001175F5"/>
    <w:rsid w:val="001179D8"/>
    <w:rsid w:val="0012011D"/>
    <w:rsid w:val="001204D2"/>
    <w:rsid w:val="00121287"/>
    <w:rsid w:val="001228C5"/>
    <w:rsid w:val="0012349B"/>
    <w:rsid w:val="00123758"/>
    <w:rsid w:val="00123E50"/>
    <w:rsid w:val="001241E7"/>
    <w:rsid w:val="0012434C"/>
    <w:rsid w:val="001243C3"/>
    <w:rsid w:val="001249A3"/>
    <w:rsid w:val="00124FAA"/>
    <w:rsid w:val="00125274"/>
    <w:rsid w:val="00125429"/>
    <w:rsid w:val="00125728"/>
    <w:rsid w:val="00125FD3"/>
    <w:rsid w:val="001273ED"/>
    <w:rsid w:val="00127ACF"/>
    <w:rsid w:val="001303AE"/>
    <w:rsid w:val="00130533"/>
    <w:rsid w:val="00131314"/>
    <w:rsid w:val="00131391"/>
    <w:rsid w:val="00131DE7"/>
    <w:rsid w:val="001323DB"/>
    <w:rsid w:val="001327CC"/>
    <w:rsid w:val="00132CA5"/>
    <w:rsid w:val="0013307E"/>
    <w:rsid w:val="0013366A"/>
    <w:rsid w:val="0013379E"/>
    <w:rsid w:val="001338B6"/>
    <w:rsid w:val="00133A38"/>
    <w:rsid w:val="00133E9B"/>
    <w:rsid w:val="00134BD5"/>
    <w:rsid w:val="00134BFB"/>
    <w:rsid w:val="00135010"/>
    <w:rsid w:val="00135070"/>
    <w:rsid w:val="001356F8"/>
    <w:rsid w:val="00135779"/>
    <w:rsid w:val="00135870"/>
    <w:rsid w:val="00135E50"/>
    <w:rsid w:val="00136459"/>
    <w:rsid w:val="001373A4"/>
    <w:rsid w:val="00137793"/>
    <w:rsid w:val="0014010B"/>
    <w:rsid w:val="00140519"/>
    <w:rsid w:val="00141582"/>
    <w:rsid w:val="00141859"/>
    <w:rsid w:val="00142105"/>
    <w:rsid w:val="00142431"/>
    <w:rsid w:val="00142535"/>
    <w:rsid w:val="001435DC"/>
    <w:rsid w:val="00143AB4"/>
    <w:rsid w:val="001446A5"/>
    <w:rsid w:val="001470C6"/>
    <w:rsid w:val="00147A58"/>
    <w:rsid w:val="00147AAF"/>
    <w:rsid w:val="00150958"/>
    <w:rsid w:val="00150AB3"/>
    <w:rsid w:val="00151496"/>
    <w:rsid w:val="00151663"/>
    <w:rsid w:val="00151C09"/>
    <w:rsid w:val="00152A7A"/>
    <w:rsid w:val="00152D85"/>
    <w:rsid w:val="001532B6"/>
    <w:rsid w:val="001536FA"/>
    <w:rsid w:val="00153890"/>
    <w:rsid w:val="001545C9"/>
    <w:rsid w:val="001547AD"/>
    <w:rsid w:val="00154A51"/>
    <w:rsid w:val="00154BBB"/>
    <w:rsid w:val="001550B6"/>
    <w:rsid w:val="0015555E"/>
    <w:rsid w:val="00155758"/>
    <w:rsid w:val="00155C6D"/>
    <w:rsid w:val="00155F9F"/>
    <w:rsid w:val="00156E01"/>
    <w:rsid w:val="001571EB"/>
    <w:rsid w:val="00161846"/>
    <w:rsid w:val="00161DAE"/>
    <w:rsid w:val="00162144"/>
    <w:rsid w:val="00162999"/>
    <w:rsid w:val="001636C6"/>
    <w:rsid w:val="0016381F"/>
    <w:rsid w:val="0016384E"/>
    <w:rsid w:val="00163DFE"/>
    <w:rsid w:val="00163E13"/>
    <w:rsid w:val="0016486E"/>
    <w:rsid w:val="00165042"/>
    <w:rsid w:val="001656C0"/>
    <w:rsid w:val="0016678C"/>
    <w:rsid w:val="001668E9"/>
    <w:rsid w:val="00166E99"/>
    <w:rsid w:val="0016741E"/>
    <w:rsid w:val="00167EF7"/>
    <w:rsid w:val="0017022E"/>
    <w:rsid w:val="001708A5"/>
    <w:rsid w:val="00171029"/>
    <w:rsid w:val="0017219A"/>
    <w:rsid w:val="00172631"/>
    <w:rsid w:val="0017328A"/>
    <w:rsid w:val="001734BD"/>
    <w:rsid w:val="00173BDE"/>
    <w:rsid w:val="00174437"/>
    <w:rsid w:val="00176327"/>
    <w:rsid w:val="001766AA"/>
    <w:rsid w:val="001770D9"/>
    <w:rsid w:val="00177A0B"/>
    <w:rsid w:val="00177CE8"/>
    <w:rsid w:val="00177D96"/>
    <w:rsid w:val="001817B8"/>
    <w:rsid w:val="00182EF7"/>
    <w:rsid w:val="00182F04"/>
    <w:rsid w:val="00183350"/>
    <w:rsid w:val="0018347A"/>
    <w:rsid w:val="001838DB"/>
    <w:rsid w:val="00183D70"/>
    <w:rsid w:val="00184EC9"/>
    <w:rsid w:val="00184FAC"/>
    <w:rsid w:val="001853B5"/>
    <w:rsid w:val="001854DA"/>
    <w:rsid w:val="001857A5"/>
    <w:rsid w:val="00186210"/>
    <w:rsid w:val="00186E3C"/>
    <w:rsid w:val="00186E8E"/>
    <w:rsid w:val="00186F38"/>
    <w:rsid w:val="00187367"/>
    <w:rsid w:val="00187A84"/>
    <w:rsid w:val="00187F35"/>
    <w:rsid w:val="001900BA"/>
    <w:rsid w:val="001902E9"/>
    <w:rsid w:val="0019033A"/>
    <w:rsid w:val="0019043E"/>
    <w:rsid w:val="0019070A"/>
    <w:rsid w:val="00190793"/>
    <w:rsid w:val="00190830"/>
    <w:rsid w:val="00191029"/>
    <w:rsid w:val="001914DF"/>
    <w:rsid w:val="00191DF2"/>
    <w:rsid w:val="00192109"/>
    <w:rsid w:val="001923FC"/>
    <w:rsid w:val="0019267F"/>
    <w:rsid w:val="001926A2"/>
    <w:rsid w:val="001948F7"/>
    <w:rsid w:val="00194B13"/>
    <w:rsid w:val="00194DDD"/>
    <w:rsid w:val="001950AE"/>
    <w:rsid w:val="001964A5"/>
    <w:rsid w:val="001967FB"/>
    <w:rsid w:val="00196C11"/>
    <w:rsid w:val="00197170"/>
    <w:rsid w:val="001A0159"/>
    <w:rsid w:val="001A0342"/>
    <w:rsid w:val="001A0EDB"/>
    <w:rsid w:val="001A10A2"/>
    <w:rsid w:val="001A1910"/>
    <w:rsid w:val="001A1E47"/>
    <w:rsid w:val="001A1F00"/>
    <w:rsid w:val="001A1FD1"/>
    <w:rsid w:val="001A2B60"/>
    <w:rsid w:val="001A3E76"/>
    <w:rsid w:val="001A42A9"/>
    <w:rsid w:val="001A4531"/>
    <w:rsid w:val="001A46F0"/>
    <w:rsid w:val="001A47E1"/>
    <w:rsid w:val="001A4B59"/>
    <w:rsid w:val="001A4C8A"/>
    <w:rsid w:val="001A4D53"/>
    <w:rsid w:val="001A6106"/>
    <w:rsid w:val="001A6A00"/>
    <w:rsid w:val="001A6E9A"/>
    <w:rsid w:val="001A7130"/>
    <w:rsid w:val="001A71F8"/>
    <w:rsid w:val="001B048E"/>
    <w:rsid w:val="001B1311"/>
    <w:rsid w:val="001B2EFA"/>
    <w:rsid w:val="001B3038"/>
    <w:rsid w:val="001B3F8E"/>
    <w:rsid w:val="001B53E8"/>
    <w:rsid w:val="001B53F3"/>
    <w:rsid w:val="001B5500"/>
    <w:rsid w:val="001B580B"/>
    <w:rsid w:val="001B5CA6"/>
    <w:rsid w:val="001B623D"/>
    <w:rsid w:val="001B6B17"/>
    <w:rsid w:val="001B77E2"/>
    <w:rsid w:val="001B7A89"/>
    <w:rsid w:val="001C05D1"/>
    <w:rsid w:val="001C0B03"/>
    <w:rsid w:val="001C181A"/>
    <w:rsid w:val="001C274B"/>
    <w:rsid w:val="001C287C"/>
    <w:rsid w:val="001C2C5A"/>
    <w:rsid w:val="001C3629"/>
    <w:rsid w:val="001C3674"/>
    <w:rsid w:val="001C496E"/>
    <w:rsid w:val="001C513F"/>
    <w:rsid w:val="001C5530"/>
    <w:rsid w:val="001C5CBA"/>
    <w:rsid w:val="001C612E"/>
    <w:rsid w:val="001C631B"/>
    <w:rsid w:val="001C6652"/>
    <w:rsid w:val="001C7B7C"/>
    <w:rsid w:val="001D0074"/>
    <w:rsid w:val="001D0333"/>
    <w:rsid w:val="001D0357"/>
    <w:rsid w:val="001D04D1"/>
    <w:rsid w:val="001D1032"/>
    <w:rsid w:val="001D197F"/>
    <w:rsid w:val="001D1AB2"/>
    <w:rsid w:val="001D2006"/>
    <w:rsid w:val="001D2491"/>
    <w:rsid w:val="001D2F0C"/>
    <w:rsid w:val="001D3A13"/>
    <w:rsid w:val="001D3E4F"/>
    <w:rsid w:val="001D4F3E"/>
    <w:rsid w:val="001D51AF"/>
    <w:rsid w:val="001D569D"/>
    <w:rsid w:val="001D5CB2"/>
    <w:rsid w:val="001D64FA"/>
    <w:rsid w:val="001D6569"/>
    <w:rsid w:val="001D69AC"/>
    <w:rsid w:val="001E0DAB"/>
    <w:rsid w:val="001E14F6"/>
    <w:rsid w:val="001E1A29"/>
    <w:rsid w:val="001E20EF"/>
    <w:rsid w:val="001E264F"/>
    <w:rsid w:val="001E2763"/>
    <w:rsid w:val="001E29AD"/>
    <w:rsid w:val="001E4715"/>
    <w:rsid w:val="001E4A4F"/>
    <w:rsid w:val="001E4F81"/>
    <w:rsid w:val="001E5665"/>
    <w:rsid w:val="001E56E8"/>
    <w:rsid w:val="001E604F"/>
    <w:rsid w:val="001E62E4"/>
    <w:rsid w:val="001E654C"/>
    <w:rsid w:val="001E6C3E"/>
    <w:rsid w:val="001E79CA"/>
    <w:rsid w:val="001E7E3E"/>
    <w:rsid w:val="001E7E87"/>
    <w:rsid w:val="001F02DF"/>
    <w:rsid w:val="001F0BBF"/>
    <w:rsid w:val="001F2193"/>
    <w:rsid w:val="001F2616"/>
    <w:rsid w:val="001F278D"/>
    <w:rsid w:val="001F2B89"/>
    <w:rsid w:val="001F2F90"/>
    <w:rsid w:val="001F2FC5"/>
    <w:rsid w:val="001F38AA"/>
    <w:rsid w:val="001F3D64"/>
    <w:rsid w:val="001F485F"/>
    <w:rsid w:val="001F488A"/>
    <w:rsid w:val="001F4B82"/>
    <w:rsid w:val="001F4F50"/>
    <w:rsid w:val="001F5711"/>
    <w:rsid w:val="001F6068"/>
    <w:rsid w:val="001F6128"/>
    <w:rsid w:val="001F6774"/>
    <w:rsid w:val="001F6BBF"/>
    <w:rsid w:val="001F6BFD"/>
    <w:rsid w:val="001F6CCD"/>
    <w:rsid w:val="001F6D6C"/>
    <w:rsid w:val="001F6F79"/>
    <w:rsid w:val="0020027A"/>
    <w:rsid w:val="002002AC"/>
    <w:rsid w:val="00200701"/>
    <w:rsid w:val="002009BA"/>
    <w:rsid w:val="00201157"/>
    <w:rsid w:val="00201DCF"/>
    <w:rsid w:val="00201DD5"/>
    <w:rsid w:val="0020297A"/>
    <w:rsid w:val="00202A5F"/>
    <w:rsid w:val="00203C56"/>
    <w:rsid w:val="00203DAE"/>
    <w:rsid w:val="00204278"/>
    <w:rsid w:val="002049FD"/>
    <w:rsid w:val="00204BD5"/>
    <w:rsid w:val="00204DB6"/>
    <w:rsid w:val="0020520E"/>
    <w:rsid w:val="002052A0"/>
    <w:rsid w:val="002055D5"/>
    <w:rsid w:val="002061A0"/>
    <w:rsid w:val="00206C57"/>
    <w:rsid w:val="00207859"/>
    <w:rsid w:val="0020787D"/>
    <w:rsid w:val="00207A26"/>
    <w:rsid w:val="00210555"/>
    <w:rsid w:val="00210A1D"/>
    <w:rsid w:val="002111D6"/>
    <w:rsid w:val="00212097"/>
    <w:rsid w:val="00212218"/>
    <w:rsid w:val="00212276"/>
    <w:rsid w:val="002123BB"/>
    <w:rsid w:val="00212687"/>
    <w:rsid w:val="00212760"/>
    <w:rsid w:val="00212EA0"/>
    <w:rsid w:val="002132CA"/>
    <w:rsid w:val="0021354C"/>
    <w:rsid w:val="00213B01"/>
    <w:rsid w:val="00213D9A"/>
    <w:rsid w:val="002147E4"/>
    <w:rsid w:val="00214996"/>
    <w:rsid w:val="00214C8D"/>
    <w:rsid w:val="00215871"/>
    <w:rsid w:val="00215967"/>
    <w:rsid w:val="00215981"/>
    <w:rsid w:val="00215A49"/>
    <w:rsid w:val="00215A6F"/>
    <w:rsid w:val="00215F97"/>
    <w:rsid w:val="00216650"/>
    <w:rsid w:val="0021683B"/>
    <w:rsid w:val="002169B8"/>
    <w:rsid w:val="00216DD8"/>
    <w:rsid w:val="00220F0F"/>
    <w:rsid w:val="00220FC0"/>
    <w:rsid w:val="0022169D"/>
    <w:rsid w:val="0022283B"/>
    <w:rsid w:val="00223068"/>
    <w:rsid w:val="00223301"/>
    <w:rsid w:val="00223476"/>
    <w:rsid w:val="00224A56"/>
    <w:rsid w:val="00224C72"/>
    <w:rsid w:val="002260A3"/>
    <w:rsid w:val="002266F7"/>
    <w:rsid w:val="00226AAF"/>
    <w:rsid w:val="00226ECC"/>
    <w:rsid w:val="00227588"/>
    <w:rsid w:val="00227676"/>
    <w:rsid w:val="0023111E"/>
    <w:rsid w:val="00231C53"/>
    <w:rsid w:val="00231E60"/>
    <w:rsid w:val="00231F9C"/>
    <w:rsid w:val="002325AA"/>
    <w:rsid w:val="00232CEF"/>
    <w:rsid w:val="00232F6B"/>
    <w:rsid w:val="00233825"/>
    <w:rsid w:val="00233855"/>
    <w:rsid w:val="00233AA1"/>
    <w:rsid w:val="00233F2B"/>
    <w:rsid w:val="00234AAB"/>
    <w:rsid w:val="00235248"/>
    <w:rsid w:val="00235CF2"/>
    <w:rsid w:val="00236115"/>
    <w:rsid w:val="00237773"/>
    <w:rsid w:val="002378D8"/>
    <w:rsid w:val="00237BEF"/>
    <w:rsid w:val="00240133"/>
    <w:rsid w:val="0024076D"/>
    <w:rsid w:val="0024101F"/>
    <w:rsid w:val="002413E4"/>
    <w:rsid w:val="002415F6"/>
    <w:rsid w:val="002418BB"/>
    <w:rsid w:val="00241B25"/>
    <w:rsid w:val="00242511"/>
    <w:rsid w:val="002427F4"/>
    <w:rsid w:val="002428DF"/>
    <w:rsid w:val="00242D4B"/>
    <w:rsid w:val="0024315B"/>
    <w:rsid w:val="002439CE"/>
    <w:rsid w:val="00244029"/>
    <w:rsid w:val="002441BE"/>
    <w:rsid w:val="002444AD"/>
    <w:rsid w:val="002448A9"/>
    <w:rsid w:val="00244C1E"/>
    <w:rsid w:val="00244DDF"/>
    <w:rsid w:val="00245690"/>
    <w:rsid w:val="002459A9"/>
    <w:rsid w:val="002460C1"/>
    <w:rsid w:val="00246D54"/>
    <w:rsid w:val="002476C6"/>
    <w:rsid w:val="00247F44"/>
    <w:rsid w:val="00250C02"/>
    <w:rsid w:val="00251013"/>
    <w:rsid w:val="0025175A"/>
    <w:rsid w:val="0025194F"/>
    <w:rsid w:val="00251965"/>
    <w:rsid w:val="002523A0"/>
    <w:rsid w:val="00252CF8"/>
    <w:rsid w:val="00252DE4"/>
    <w:rsid w:val="00253496"/>
    <w:rsid w:val="002536D5"/>
    <w:rsid w:val="0025390C"/>
    <w:rsid w:val="00253CED"/>
    <w:rsid w:val="00253D43"/>
    <w:rsid w:val="00253DE4"/>
    <w:rsid w:val="002542B0"/>
    <w:rsid w:val="00255167"/>
    <w:rsid w:val="00255944"/>
    <w:rsid w:val="00255E64"/>
    <w:rsid w:val="0025729C"/>
    <w:rsid w:val="00257774"/>
    <w:rsid w:val="00257829"/>
    <w:rsid w:val="00257C8E"/>
    <w:rsid w:val="0026020E"/>
    <w:rsid w:val="002603EC"/>
    <w:rsid w:val="002617CF"/>
    <w:rsid w:val="002617D9"/>
    <w:rsid w:val="0026201E"/>
    <w:rsid w:val="00262895"/>
    <w:rsid w:val="002629B7"/>
    <w:rsid w:val="00262A54"/>
    <w:rsid w:val="00262C9D"/>
    <w:rsid w:val="00262DD5"/>
    <w:rsid w:val="0026362F"/>
    <w:rsid w:val="00263878"/>
    <w:rsid w:val="00263E4E"/>
    <w:rsid w:val="0026450E"/>
    <w:rsid w:val="0026497C"/>
    <w:rsid w:val="002652CA"/>
    <w:rsid w:val="002667D7"/>
    <w:rsid w:val="002706F7"/>
    <w:rsid w:val="00270BBD"/>
    <w:rsid w:val="00271229"/>
    <w:rsid w:val="002714F3"/>
    <w:rsid w:val="00271A0E"/>
    <w:rsid w:val="0027202A"/>
    <w:rsid w:val="002731A8"/>
    <w:rsid w:val="002738B0"/>
    <w:rsid w:val="00274831"/>
    <w:rsid w:val="00274AED"/>
    <w:rsid w:val="00274D10"/>
    <w:rsid w:val="002750E2"/>
    <w:rsid w:val="00275A47"/>
    <w:rsid w:val="00275BFB"/>
    <w:rsid w:val="00275C82"/>
    <w:rsid w:val="00275DCE"/>
    <w:rsid w:val="00275E4C"/>
    <w:rsid w:val="0027636D"/>
    <w:rsid w:val="00276C88"/>
    <w:rsid w:val="00277186"/>
    <w:rsid w:val="00277BAE"/>
    <w:rsid w:val="00277D19"/>
    <w:rsid w:val="002802A5"/>
    <w:rsid w:val="002804DD"/>
    <w:rsid w:val="002805C9"/>
    <w:rsid w:val="002806F5"/>
    <w:rsid w:val="00282647"/>
    <w:rsid w:val="00282FA2"/>
    <w:rsid w:val="002831E1"/>
    <w:rsid w:val="00283307"/>
    <w:rsid w:val="002837AE"/>
    <w:rsid w:val="002848E0"/>
    <w:rsid w:val="002849E3"/>
    <w:rsid w:val="00286526"/>
    <w:rsid w:val="002876ED"/>
    <w:rsid w:val="00290A0B"/>
    <w:rsid w:val="00291913"/>
    <w:rsid w:val="00291A21"/>
    <w:rsid w:val="00291FDE"/>
    <w:rsid w:val="00292644"/>
    <w:rsid w:val="0029290F"/>
    <w:rsid w:val="002929BB"/>
    <w:rsid w:val="00294C15"/>
    <w:rsid w:val="00294FA9"/>
    <w:rsid w:val="00295A62"/>
    <w:rsid w:val="00295E0C"/>
    <w:rsid w:val="00295F49"/>
    <w:rsid w:val="00297157"/>
    <w:rsid w:val="002A09D7"/>
    <w:rsid w:val="002A0DC8"/>
    <w:rsid w:val="002A1D03"/>
    <w:rsid w:val="002A21C5"/>
    <w:rsid w:val="002A226E"/>
    <w:rsid w:val="002A2292"/>
    <w:rsid w:val="002A2A0A"/>
    <w:rsid w:val="002A4085"/>
    <w:rsid w:val="002A41CF"/>
    <w:rsid w:val="002A43D4"/>
    <w:rsid w:val="002A4800"/>
    <w:rsid w:val="002A4B1E"/>
    <w:rsid w:val="002A4E98"/>
    <w:rsid w:val="002A535D"/>
    <w:rsid w:val="002A53EF"/>
    <w:rsid w:val="002A57A1"/>
    <w:rsid w:val="002A5B79"/>
    <w:rsid w:val="002A6200"/>
    <w:rsid w:val="002A6975"/>
    <w:rsid w:val="002A72FF"/>
    <w:rsid w:val="002A7CFB"/>
    <w:rsid w:val="002B0A5A"/>
    <w:rsid w:val="002B0C22"/>
    <w:rsid w:val="002B143A"/>
    <w:rsid w:val="002B1A96"/>
    <w:rsid w:val="002B2507"/>
    <w:rsid w:val="002B2528"/>
    <w:rsid w:val="002B2CF9"/>
    <w:rsid w:val="002B2F13"/>
    <w:rsid w:val="002B3298"/>
    <w:rsid w:val="002B3E10"/>
    <w:rsid w:val="002B4EA9"/>
    <w:rsid w:val="002B5183"/>
    <w:rsid w:val="002B54C1"/>
    <w:rsid w:val="002B5990"/>
    <w:rsid w:val="002B5CA7"/>
    <w:rsid w:val="002B64E2"/>
    <w:rsid w:val="002B6790"/>
    <w:rsid w:val="002B7639"/>
    <w:rsid w:val="002B7AC0"/>
    <w:rsid w:val="002B7B89"/>
    <w:rsid w:val="002B7DF5"/>
    <w:rsid w:val="002B7EDA"/>
    <w:rsid w:val="002C0792"/>
    <w:rsid w:val="002C08D8"/>
    <w:rsid w:val="002C129B"/>
    <w:rsid w:val="002C16E8"/>
    <w:rsid w:val="002C22B3"/>
    <w:rsid w:val="002C23F6"/>
    <w:rsid w:val="002C2755"/>
    <w:rsid w:val="002C2B1F"/>
    <w:rsid w:val="002C2BB0"/>
    <w:rsid w:val="002C392E"/>
    <w:rsid w:val="002C40A9"/>
    <w:rsid w:val="002C40D8"/>
    <w:rsid w:val="002C450C"/>
    <w:rsid w:val="002C457D"/>
    <w:rsid w:val="002C475F"/>
    <w:rsid w:val="002C48FD"/>
    <w:rsid w:val="002C4915"/>
    <w:rsid w:val="002C4943"/>
    <w:rsid w:val="002C4B1F"/>
    <w:rsid w:val="002C547A"/>
    <w:rsid w:val="002C5E6F"/>
    <w:rsid w:val="002C7372"/>
    <w:rsid w:val="002C7C9B"/>
    <w:rsid w:val="002D03AA"/>
    <w:rsid w:val="002D10F9"/>
    <w:rsid w:val="002D191E"/>
    <w:rsid w:val="002D1A34"/>
    <w:rsid w:val="002D1FC5"/>
    <w:rsid w:val="002D2D08"/>
    <w:rsid w:val="002D3F10"/>
    <w:rsid w:val="002D455A"/>
    <w:rsid w:val="002D50F3"/>
    <w:rsid w:val="002D562E"/>
    <w:rsid w:val="002D5712"/>
    <w:rsid w:val="002D5947"/>
    <w:rsid w:val="002D5A0A"/>
    <w:rsid w:val="002D714C"/>
    <w:rsid w:val="002D73F2"/>
    <w:rsid w:val="002D74CB"/>
    <w:rsid w:val="002D7A2E"/>
    <w:rsid w:val="002E0959"/>
    <w:rsid w:val="002E235B"/>
    <w:rsid w:val="002E240E"/>
    <w:rsid w:val="002E242F"/>
    <w:rsid w:val="002E26A9"/>
    <w:rsid w:val="002E2E53"/>
    <w:rsid w:val="002E338A"/>
    <w:rsid w:val="002E367F"/>
    <w:rsid w:val="002E4475"/>
    <w:rsid w:val="002E49B9"/>
    <w:rsid w:val="002E5057"/>
    <w:rsid w:val="002E535A"/>
    <w:rsid w:val="002E55F1"/>
    <w:rsid w:val="002E5901"/>
    <w:rsid w:val="002E5B26"/>
    <w:rsid w:val="002E5C94"/>
    <w:rsid w:val="002E723C"/>
    <w:rsid w:val="002E7611"/>
    <w:rsid w:val="002E7702"/>
    <w:rsid w:val="002F03AB"/>
    <w:rsid w:val="002F03CF"/>
    <w:rsid w:val="002F04A3"/>
    <w:rsid w:val="002F07F6"/>
    <w:rsid w:val="002F09F2"/>
    <w:rsid w:val="002F0E1E"/>
    <w:rsid w:val="002F1363"/>
    <w:rsid w:val="002F165F"/>
    <w:rsid w:val="002F1B81"/>
    <w:rsid w:val="002F200D"/>
    <w:rsid w:val="002F23DF"/>
    <w:rsid w:val="002F26C3"/>
    <w:rsid w:val="002F26F4"/>
    <w:rsid w:val="002F2904"/>
    <w:rsid w:val="002F3369"/>
    <w:rsid w:val="002F3496"/>
    <w:rsid w:val="002F3C63"/>
    <w:rsid w:val="002F3E48"/>
    <w:rsid w:val="002F400F"/>
    <w:rsid w:val="002F4649"/>
    <w:rsid w:val="002F4C86"/>
    <w:rsid w:val="002F4F1E"/>
    <w:rsid w:val="002F534B"/>
    <w:rsid w:val="002F5C20"/>
    <w:rsid w:val="002F5E84"/>
    <w:rsid w:val="002F6098"/>
    <w:rsid w:val="002F64E0"/>
    <w:rsid w:val="002F76DB"/>
    <w:rsid w:val="00300B77"/>
    <w:rsid w:val="003010BB"/>
    <w:rsid w:val="003010CB"/>
    <w:rsid w:val="003017F6"/>
    <w:rsid w:val="0030288D"/>
    <w:rsid w:val="00302CB7"/>
    <w:rsid w:val="003039D0"/>
    <w:rsid w:val="00304217"/>
    <w:rsid w:val="00304794"/>
    <w:rsid w:val="0030581F"/>
    <w:rsid w:val="00305BB5"/>
    <w:rsid w:val="00306553"/>
    <w:rsid w:val="003072E4"/>
    <w:rsid w:val="003078A8"/>
    <w:rsid w:val="00307BBA"/>
    <w:rsid w:val="00310201"/>
    <w:rsid w:val="00310A9C"/>
    <w:rsid w:val="00310A9D"/>
    <w:rsid w:val="00310EAF"/>
    <w:rsid w:val="00312F3F"/>
    <w:rsid w:val="00313038"/>
    <w:rsid w:val="003131A3"/>
    <w:rsid w:val="00313582"/>
    <w:rsid w:val="003149F2"/>
    <w:rsid w:val="0031504C"/>
    <w:rsid w:val="00315067"/>
    <w:rsid w:val="0031629A"/>
    <w:rsid w:val="00316B10"/>
    <w:rsid w:val="00316C06"/>
    <w:rsid w:val="00317830"/>
    <w:rsid w:val="00317A8C"/>
    <w:rsid w:val="00317C1E"/>
    <w:rsid w:val="00320220"/>
    <w:rsid w:val="0032025A"/>
    <w:rsid w:val="003203C2"/>
    <w:rsid w:val="003205AC"/>
    <w:rsid w:val="003207C0"/>
    <w:rsid w:val="00321771"/>
    <w:rsid w:val="003219C4"/>
    <w:rsid w:val="00321A3A"/>
    <w:rsid w:val="00321D50"/>
    <w:rsid w:val="00322379"/>
    <w:rsid w:val="0032409A"/>
    <w:rsid w:val="00324951"/>
    <w:rsid w:val="00324E31"/>
    <w:rsid w:val="00325872"/>
    <w:rsid w:val="00325D0F"/>
    <w:rsid w:val="0032604C"/>
    <w:rsid w:val="00326988"/>
    <w:rsid w:val="003270DA"/>
    <w:rsid w:val="00327157"/>
    <w:rsid w:val="003273B9"/>
    <w:rsid w:val="0032759B"/>
    <w:rsid w:val="0032791C"/>
    <w:rsid w:val="00330176"/>
    <w:rsid w:val="003307AC"/>
    <w:rsid w:val="00330811"/>
    <w:rsid w:val="003317BC"/>
    <w:rsid w:val="00332992"/>
    <w:rsid w:val="00332B5F"/>
    <w:rsid w:val="0033490A"/>
    <w:rsid w:val="00334F5B"/>
    <w:rsid w:val="00335D3C"/>
    <w:rsid w:val="00336F3D"/>
    <w:rsid w:val="00337043"/>
    <w:rsid w:val="00337A3F"/>
    <w:rsid w:val="00337F94"/>
    <w:rsid w:val="00340412"/>
    <w:rsid w:val="00340AE3"/>
    <w:rsid w:val="003411CC"/>
    <w:rsid w:val="0034132F"/>
    <w:rsid w:val="00341459"/>
    <w:rsid w:val="00342219"/>
    <w:rsid w:val="0034238F"/>
    <w:rsid w:val="00342A77"/>
    <w:rsid w:val="003437C7"/>
    <w:rsid w:val="00343EBF"/>
    <w:rsid w:val="00344645"/>
    <w:rsid w:val="00344A3F"/>
    <w:rsid w:val="00345929"/>
    <w:rsid w:val="0034598C"/>
    <w:rsid w:val="00345AB5"/>
    <w:rsid w:val="00346455"/>
    <w:rsid w:val="00346E36"/>
    <w:rsid w:val="003471EF"/>
    <w:rsid w:val="003473DF"/>
    <w:rsid w:val="00347491"/>
    <w:rsid w:val="003478DF"/>
    <w:rsid w:val="00351850"/>
    <w:rsid w:val="00352208"/>
    <w:rsid w:val="00352651"/>
    <w:rsid w:val="003529A9"/>
    <w:rsid w:val="0035312A"/>
    <w:rsid w:val="0035349B"/>
    <w:rsid w:val="00353A21"/>
    <w:rsid w:val="0035456A"/>
    <w:rsid w:val="00354DC0"/>
    <w:rsid w:val="00355300"/>
    <w:rsid w:val="00355A2D"/>
    <w:rsid w:val="003560BA"/>
    <w:rsid w:val="00356107"/>
    <w:rsid w:val="00356344"/>
    <w:rsid w:val="003565FE"/>
    <w:rsid w:val="0035687A"/>
    <w:rsid w:val="00356DAE"/>
    <w:rsid w:val="00356DF9"/>
    <w:rsid w:val="0035728C"/>
    <w:rsid w:val="0035769D"/>
    <w:rsid w:val="00360317"/>
    <w:rsid w:val="00360918"/>
    <w:rsid w:val="00360E12"/>
    <w:rsid w:val="00361051"/>
    <w:rsid w:val="003612C6"/>
    <w:rsid w:val="00361446"/>
    <w:rsid w:val="00361642"/>
    <w:rsid w:val="00361757"/>
    <w:rsid w:val="00362723"/>
    <w:rsid w:val="00362D6F"/>
    <w:rsid w:val="003632B6"/>
    <w:rsid w:val="00363DB0"/>
    <w:rsid w:val="0036553B"/>
    <w:rsid w:val="00365A30"/>
    <w:rsid w:val="00365CBE"/>
    <w:rsid w:val="00366D22"/>
    <w:rsid w:val="0036799A"/>
    <w:rsid w:val="003679C8"/>
    <w:rsid w:val="00367E14"/>
    <w:rsid w:val="00370201"/>
    <w:rsid w:val="00370497"/>
    <w:rsid w:val="003707C0"/>
    <w:rsid w:val="0037080E"/>
    <w:rsid w:val="0037133A"/>
    <w:rsid w:val="00371707"/>
    <w:rsid w:val="00372E34"/>
    <w:rsid w:val="00373477"/>
    <w:rsid w:val="0037393C"/>
    <w:rsid w:val="00373973"/>
    <w:rsid w:val="00373CF6"/>
    <w:rsid w:val="00374511"/>
    <w:rsid w:val="00374764"/>
    <w:rsid w:val="0037483B"/>
    <w:rsid w:val="00375980"/>
    <w:rsid w:val="00375BB6"/>
    <w:rsid w:val="003761F6"/>
    <w:rsid w:val="0037677B"/>
    <w:rsid w:val="00377654"/>
    <w:rsid w:val="00377857"/>
    <w:rsid w:val="00380616"/>
    <w:rsid w:val="0038249A"/>
    <w:rsid w:val="00383110"/>
    <w:rsid w:val="00383AD4"/>
    <w:rsid w:val="003846F7"/>
    <w:rsid w:val="00384E19"/>
    <w:rsid w:val="00384E6E"/>
    <w:rsid w:val="00384E88"/>
    <w:rsid w:val="0038517F"/>
    <w:rsid w:val="0038578A"/>
    <w:rsid w:val="00385ED6"/>
    <w:rsid w:val="00386B2F"/>
    <w:rsid w:val="003877C0"/>
    <w:rsid w:val="00387932"/>
    <w:rsid w:val="003903FB"/>
    <w:rsid w:val="0039098D"/>
    <w:rsid w:val="00390C20"/>
    <w:rsid w:val="003912B8"/>
    <w:rsid w:val="00391FF8"/>
    <w:rsid w:val="003922D3"/>
    <w:rsid w:val="003927A6"/>
    <w:rsid w:val="003933CD"/>
    <w:rsid w:val="00393456"/>
    <w:rsid w:val="00393697"/>
    <w:rsid w:val="00393AF9"/>
    <w:rsid w:val="00393DEB"/>
    <w:rsid w:val="003940B3"/>
    <w:rsid w:val="0039430E"/>
    <w:rsid w:val="003943AE"/>
    <w:rsid w:val="003946D9"/>
    <w:rsid w:val="003947AD"/>
    <w:rsid w:val="00394C58"/>
    <w:rsid w:val="0039559D"/>
    <w:rsid w:val="00395EAD"/>
    <w:rsid w:val="00395FA9"/>
    <w:rsid w:val="00396118"/>
    <w:rsid w:val="00396CF0"/>
    <w:rsid w:val="00396FD3"/>
    <w:rsid w:val="003977F6"/>
    <w:rsid w:val="00397905"/>
    <w:rsid w:val="003A062B"/>
    <w:rsid w:val="003A0FC2"/>
    <w:rsid w:val="003A1029"/>
    <w:rsid w:val="003A1ABB"/>
    <w:rsid w:val="003A2B94"/>
    <w:rsid w:val="003A2D0F"/>
    <w:rsid w:val="003A3AAE"/>
    <w:rsid w:val="003A4DDD"/>
    <w:rsid w:val="003A51A4"/>
    <w:rsid w:val="003A5E56"/>
    <w:rsid w:val="003A61E3"/>
    <w:rsid w:val="003A636E"/>
    <w:rsid w:val="003A68B8"/>
    <w:rsid w:val="003A6FE4"/>
    <w:rsid w:val="003A74E8"/>
    <w:rsid w:val="003B00FA"/>
    <w:rsid w:val="003B01F0"/>
    <w:rsid w:val="003B22A1"/>
    <w:rsid w:val="003B25F8"/>
    <w:rsid w:val="003B2793"/>
    <w:rsid w:val="003B3155"/>
    <w:rsid w:val="003B34EC"/>
    <w:rsid w:val="003B3543"/>
    <w:rsid w:val="003B398D"/>
    <w:rsid w:val="003B3BD1"/>
    <w:rsid w:val="003B3DA0"/>
    <w:rsid w:val="003B4F9F"/>
    <w:rsid w:val="003B5017"/>
    <w:rsid w:val="003B5227"/>
    <w:rsid w:val="003B5A62"/>
    <w:rsid w:val="003B60C0"/>
    <w:rsid w:val="003B61A0"/>
    <w:rsid w:val="003B66EF"/>
    <w:rsid w:val="003B6914"/>
    <w:rsid w:val="003B6972"/>
    <w:rsid w:val="003B69DB"/>
    <w:rsid w:val="003B6EAF"/>
    <w:rsid w:val="003B75F1"/>
    <w:rsid w:val="003B7EFF"/>
    <w:rsid w:val="003B7F0C"/>
    <w:rsid w:val="003C051D"/>
    <w:rsid w:val="003C0ABB"/>
    <w:rsid w:val="003C0D5D"/>
    <w:rsid w:val="003C0E95"/>
    <w:rsid w:val="003C1838"/>
    <w:rsid w:val="003C192D"/>
    <w:rsid w:val="003C3152"/>
    <w:rsid w:val="003C3183"/>
    <w:rsid w:val="003C31D2"/>
    <w:rsid w:val="003C32A6"/>
    <w:rsid w:val="003C509E"/>
    <w:rsid w:val="003C6DF4"/>
    <w:rsid w:val="003C6F38"/>
    <w:rsid w:val="003C7221"/>
    <w:rsid w:val="003C7DC1"/>
    <w:rsid w:val="003D0003"/>
    <w:rsid w:val="003D0251"/>
    <w:rsid w:val="003D0316"/>
    <w:rsid w:val="003D0AF8"/>
    <w:rsid w:val="003D0B88"/>
    <w:rsid w:val="003D125B"/>
    <w:rsid w:val="003D1479"/>
    <w:rsid w:val="003D16B7"/>
    <w:rsid w:val="003D1FA1"/>
    <w:rsid w:val="003D236F"/>
    <w:rsid w:val="003D28EF"/>
    <w:rsid w:val="003D2CF3"/>
    <w:rsid w:val="003D3419"/>
    <w:rsid w:val="003D3679"/>
    <w:rsid w:val="003D3BF0"/>
    <w:rsid w:val="003D3CFD"/>
    <w:rsid w:val="003D3D2B"/>
    <w:rsid w:val="003D3F4E"/>
    <w:rsid w:val="003D45B9"/>
    <w:rsid w:val="003D4892"/>
    <w:rsid w:val="003D4E62"/>
    <w:rsid w:val="003D4F9E"/>
    <w:rsid w:val="003D5248"/>
    <w:rsid w:val="003D5AA2"/>
    <w:rsid w:val="003D65FF"/>
    <w:rsid w:val="003D75B2"/>
    <w:rsid w:val="003D77E8"/>
    <w:rsid w:val="003E0978"/>
    <w:rsid w:val="003E0B6E"/>
    <w:rsid w:val="003E168B"/>
    <w:rsid w:val="003E17D1"/>
    <w:rsid w:val="003E1BE7"/>
    <w:rsid w:val="003E20D8"/>
    <w:rsid w:val="003E3159"/>
    <w:rsid w:val="003E3813"/>
    <w:rsid w:val="003E4485"/>
    <w:rsid w:val="003E4F6E"/>
    <w:rsid w:val="003E4FF7"/>
    <w:rsid w:val="003E53DD"/>
    <w:rsid w:val="003E5C68"/>
    <w:rsid w:val="003E5CFC"/>
    <w:rsid w:val="003E5D2C"/>
    <w:rsid w:val="003E5FB5"/>
    <w:rsid w:val="003E625B"/>
    <w:rsid w:val="003E635F"/>
    <w:rsid w:val="003E6A9D"/>
    <w:rsid w:val="003E7669"/>
    <w:rsid w:val="003E7BB7"/>
    <w:rsid w:val="003F02FD"/>
    <w:rsid w:val="003F07F1"/>
    <w:rsid w:val="003F11BB"/>
    <w:rsid w:val="003F1604"/>
    <w:rsid w:val="003F1AD4"/>
    <w:rsid w:val="003F1C8C"/>
    <w:rsid w:val="003F4386"/>
    <w:rsid w:val="003F48C0"/>
    <w:rsid w:val="003F5309"/>
    <w:rsid w:val="003F5531"/>
    <w:rsid w:val="003F55CA"/>
    <w:rsid w:val="003F5BB6"/>
    <w:rsid w:val="003F5F52"/>
    <w:rsid w:val="003F5F63"/>
    <w:rsid w:val="003F6B6B"/>
    <w:rsid w:val="003F6D82"/>
    <w:rsid w:val="003F6FE3"/>
    <w:rsid w:val="003F71D3"/>
    <w:rsid w:val="003F7988"/>
    <w:rsid w:val="003F7D18"/>
    <w:rsid w:val="0040002D"/>
    <w:rsid w:val="0040012D"/>
    <w:rsid w:val="004001AB"/>
    <w:rsid w:val="00400324"/>
    <w:rsid w:val="004011D0"/>
    <w:rsid w:val="004018A4"/>
    <w:rsid w:val="00402178"/>
    <w:rsid w:val="0040228D"/>
    <w:rsid w:val="004022A7"/>
    <w:rsid w:val="004029E1"/>
    <w:rsid w:val="00403FEE"/>
    <w:rsid w:val="00404156"/>
    <w:rsid w:val="0040424A"/>
    <w:rsid w:val="0040428A"/>
    <w:rsid w:val="004043E2"/>
    <w:rsid w:val="0040452A"/>
    <w:rsid w:val="004045EF"/>
    <w:rsid w:val="004047AB"/>
    <w:rsid w:val="00404A1A"/>
    <w:rsid w:val="00404D36"/>
    <w:rsid w:val="0040576D"/>
    <w:rsid w:val="00405C84"/>
    <w:rsid w:val="00405D0E"/>
    <w:rsid w:val="0040707A"/>
    <w:rsid w:val="0040728E"/>
    <w:rsid w:val="004075F9"/>
    <w:rsid w:val="004079AF"/>
    <w:rsid w:val="00410D88"/>
    <w:rsid w:val="00410E9D"/>
    <w:rsid w:val="00411318"/>
    <w:rsid w:val="00412DF4"/>
    <w:rsid w:val="00413136"/>
    <w:rsid w:val="0041389E"/>
    <w:rsid w:val="0041433B"/>
    <w:rsid w:val="00414679"/>
    <w:rsid w:val="00414793"/>
    <w:rsid w:val="00414B50"/>
    <w:rsid w:val="00414B98"/>
    <w:rsid w:val="00415539"/>
    <w:rsid w:val="004157C6"/>
    <w:rsid w:val="004157EC"/>
    <w:rsid w:val="00415CAB"/>
    <w:rsid w:val="00416DC5"/>
    <w:rsid w:val="00417375"/>
    <w:rsid w:val="00417F05"/>
    <w:rsid w:val="004206A7"/>
    <w:rsid w:val="00420A28"/>
    <w:rsid w:val="00421D3F"/>
    <w:rsid w:val="00421FF2"/>
    <w:rsid w:val="00422379"/>
    <w:rsid w:val="00423852"/>
    <w:rsid w:val="00424741"/>
    <w:rsid w:val="00424A69"/>
    <w:rsid w:val="00425449"/>
    <w:rsid w:val="00425513"/>
    <w:rsid w:val="0042556D"/>
    <w:rsid w:val="00425C95"/>
    <w:rsid w:val="00426308"/>
    <w:rsid w:val="00426B7E"/>
    <w:rsid w:val="0042720C"/>
    <w:rsid w:val="004303E8"/>
    <w:rsid w:val="0043098B"/>
    <w:rsid w:val="00430F5B"/>
    <w:rsid w:val="004318AA"/>
    <w:rsid w:val="004325F8"/>
    <w:rsid w:val="0043278F"/>
    <w:rsid w:val="00432AF9"/>
    <w:rsid w:val="00432C02"/>
    <w:rsid w:val="00432C1F"/>
    <w:rsid w:val="00432D1A"/>
    <w:rsid w:val="004334F4"/>
    <w:rsid w:val="004336DA"/>
    <w:rsid w:val="00434C58"/>
    <w:rsid w:val="00434D90"/>
    <w:rsid w:val="004352FD"/>
    <w:rsid w:val="00435B5F"/>
    <w:rsid w:val="00435D41"/>
    <w:rsid w:val="00435F6E"/>
    <w:rsid w:val="00436548"/>
    <w:rsid w:val="004368DD"/>
    <w:rsid w:val="00437A0B"/>
    <w:rsid w:val="00437CE1"/>
    <w:rsid w:val="00437E2F"/>
    <w:rsid w:val="004405BE"/>
    <w:rsid w:val="0044079A"/>
    <w:rsid w:val="004410B9"/>
    <w:rsid w:val="0044156B"/>
    <w:rsid w:val="0044197E"/>
    <w:rsid w:val="00441B77"/>
    <w:rsid w:val="00442D61"/>
    <w:rsid w:val="00443EE9"/>
    <w:rsid w:val="0044539E"/>
    <w:rsid w:val="0044578E"/>
    <w:rsid w:val="00445C42"/>
    <w:rsid w:val="00445F3C"/>
    <w:rsid w:val="004467E8"/>
    <w:rsid w:val="00446F61"/>
    <w:rsid w:val="0044750B"/>
    <w:rsid w:val="0044752A"/>
    <w:rsid w:val="00450216"/>
    <w:rsid w:val="00450725"/>
    <w:rsid w:val="00450A8F"/>
    <w:rsid w:val="0045157F"/>
    <w:rsid w:val="004522DF"/>
    <w:rsid w:val="0045284C"/>
    <w:rsid w:val="004528ED"/>
    <w:rsid w:val="00452F78"/>
    <w:rsid w:val="0045303A"/>
    <w:rsid w:val="0045359D"/>
    <w:rsid w:val="00453916"/>
    <w:rsid w:val="00453DFF"/>
    <w:rsid w:val="00454B60"/>
    <w:rsid w:val="004553C3"/>
    <w:rsid w:val="00455532"/>
    <w:rsid w:val="00455574"/>
    <w:rsid w:val="00456C22"/>
    <w:rsid w:val="00456E3D"/>
    <w:rsid w:val="00457C92"/>
    <w:rsid w:val="00457F05"/>
    <w:rsid w:val="00460A54"/>
    <w:rsid w:val="00461679"/>
    <w:rsid w:val="00462279"/>
    <w:rsid w:val="00462AB4"/>
    <w:rsid w:val="0046341E"/>
    <w:rsid w:val="00463A0D"/>
    <w:rsid w:val="00464ADF"/>
    <w:rsid w:val="004654EF"/>
    <w:rsid w:val="00465712"/>
    <w:rsid w:val="00465DC2"/>
    <w:rsid w:val="0046608D"/>
    <w:rsid w:val="004664C8"/>
    <w:rsid w:val="0046686B"/>
    <w:rsid w:val="004679AE"/>
    <w:rsid w:val="004700B8"/>
    <w:rsid w:val="00470394"/>
    <w:rsid w:val="004704B7"/>
    <w:rsid w:val="0047056F"/>
    <w:rsid w:val="00470967"/>
    <w:rsid w:val="00470F23"/>
    <w:rsid w:val="0047198E"/>
    <w:rsid w:val="00471B07"/>
    <w:rsid w:val="00471C77"/>
    <w:rsid w:val="0047217A"/>
    <w:rsid w:val="00472A15"/>
    <w:rsid w:val="00472EF6"/>
    <w:rsid w:val="00473798"/>
    <w:rsid w:val="00473969"/>
    <w:rsid w:val="00473BD4"/>
    <w:rsid w:val="00473CC1"/>
    <w:rsid w:val="00473CF0"/>
    <w:rsid w:val="00474FC3"/>
    <w:rsid w:val="004756B4"/>
    <w:rsid w:val="0047670D"/>
    <w:rsid w:val="00477650"/>
    <w:rsid w:val="00480291"/>
    <w:rsid w:val="00480358"/>
    <w:rsid w:val="00480972"/>
    <w:rsid w:val="00480CE0"/>
    <w:rsid w:val="004812BC"/>
    <w:rsid w:val="004818B6"/>
    <w:rsid w:val="00481A3C"/>
    <w:rsid w:val="00481D39"/>
    <w:rsid w:val="0048265E"/>
    <w:rsid w:val="004832CE"/>
    <w:rsid w:val="0048338C"/>
    <w:rsid w:val="00483A6D"/>
    <w:rsid w:val="00483C8C"/>
    <w:rsid w:val="00484D0C"/>
    <w:rsid w:val="004851E1"/>
    <w:rsid w:val="00485F3B"/>
    <w:rsid w:val="00486804"/>
    <w:rsid w:val="00486FA2"/>
    <w:rsid w:val="004873E7"/>
    <w:rsid w:val="0048795A"/>
    <w:rsid w:val="004906E9"/>
    <w:rsid w:val="004908E8"/>
    <w:rsid w:val="00490AB3"/>
    <w:rsid w:val="00490D6D"/>
    <w:rsid w:val="004918AD"/>
    <w:rsid w:val="00491D7F"/>
    <w:rsid w:val="0049292F"/>
    <w:rsid w:val="00492E2B"/>
    <w:rsid w:val="00492E81"/>
    <w:rsid w:val="00493635"/>
    <w:rsid w:val="004937BA"/>
    <w:rsid w:val="00493D5C"/>
    <w:rsid w:val="00494125"/>
    <w:rsid w:val="00494A2E"/>
    <w:rsid w:val="00494C3A"/>
    <w:rsid w:val="00494C4B"/>
    <w:rsid w:val="004952F8"/>
    <w:rsid w:val="0049570D"/>
    <w:rsid w:val="00495EF6"/>
    <w:rsid w:val="004965BD"/>
    <w:rsid w:val="00497492"/>
    <w:rsid w:val="004978AC"/>
    <w:rsid w:val="004A131B"/>
    <w:rsid w:val="004A186C"/>
    <w:rsid w:val="004A194D"/>
    <w:rsid w:val="004A1BEE"/>
    <w:rsid w:val="004A1F55"/>
    <w:rsid w:val="004A23F2"/>
    <w:rsid w:val="004A2739"/>
    <w:rsid w:val="004A2F9C"/>
    <w:rsid w:val="004A314D"/>
    <w:rsid w:val="004A337C"/>
    <w:rsid w:val="004A365B"/>
    <w:rsid w:val="004A451B"/>
    <w:rsid w:val="004A46D0"/>
    <w:rsid w:val="004A49E9"/>
    <w:rsid w:val="004A4F2D"/>
    <w:rsid w:val="004A5CC2"/>
    <w:rsid w:val="004A5D05"/>
    <w:rsid w:val="004A6720"/>
    <w:rsid w:val="004A6DE5"/>
    <w:rsid w:val="004B039E"/>
    <w:rsid w:val="004B13C5"/>
    <w:rsid w:val="004B15D5"/>
    <w:rsid w:val="004B1BBD"/>
    <w:rsid w:val="004B1C8D"/>
    <w:rsid w:val="004B1F03"/>
    <w:rsid w:val="004B26AC"/>
    <w:rsid w:val="004B2DC2"/>
    <w:rsid w:val="004B2FC3"/>
    <w:rsid w:val="004B30C0"/>
    <w:rsid w:val="004B36EC"/>
    <w:rsid w:val="004B36FB"/>
    <w:rsid w:val="004B3A66"/>
    <w:rsid w:val="004B4618"/>
    <w:rsid w:val="004B499D"/>
    <w:rsid w:val="004B4F4D"/>
    <w:rsid w:val="004B5666"/>
    <w:rsid w:val="004B5B34"/>
    <w:rsid w:val="004B5C6D"/>
    <w:rsid w:val="004B5DB6"/>
    <w:rsid w:val="004B60F1"/>
    <w:rsid w:val="004B792E"/>
    <w:rsid w:val="004C0B0C"/>
    <w:rsid w:val="004C11D1"/>
    <w:rsid w:val="004C1FDF"/>
    <w:rsid w:val="004C2B02"/>
    <w:rsid w:val="004C2C7F"/>
    <w:rsid w:val="004C2DE8"/>
    <w:rsid w:val="004C32B9"/>
    <w:rsid w:val="004C3377"/>
    <w:rsid w:val="004C49F1"/>
    <w:rsid w:val="004C4AB2"/>
    <w:rsid w:val="004C4EA3"/>
    <w:rsid w:val="004C54EA"/>
    <w:rsid w:val="004C58C0"/>
    <w:rsid w:val="004C5DF6"/>
    <w:rsid w:val="004C5E28"/>
    <w:rsid w:val="004C60C5"/>
    <w:rsid w:val="004C6663"/>
    <w:rsid w:val="004D0067"/>
    <w:rsid w:val="004D0163"/>
    <w:rsid w:val="004D0935"/>
    <w:rsid w:val="004D3235"/>
    <w:rsid w:val="004D3A4C"/>
    <w:rsid w:val="004D3ABD"/>
    <w:rsid w:val="004D3AEA"/>
    <w:rsid w:val="004D4111"/>
    <w:rsid w:val="004D420A"/>
    <w:rsid w:val="004D461F"/>
    <w:rsid w:val="004D4661"/>
    <w:rsid w:val="004D48B8"/>
    <w:rsid w:val="004D5B02"/>
    <w:rsid w:val="004D5D41"/>
    <w:rsid w:val="004D6070"/>
    <w:rsid w:val="004D6983"/>
    <w:rsid w:val="004D6D8F"/>
    <w:rsid w:val="004D72CE"/>
    <w:rsid w:val="004D7A61"/>
    <w:rsid w:val="004E0EEF"/>
    <w:rsid w:val="004E1DCE"/>
    <w:rsid w:val="004E1F38"/>
    <w:rsid w:val="004E2296"/>
    <w:rsid w:val="004E2AD9"/>
    <w:rsid w:val="004E2DE6"/>
    <w:rsid w:val="004E30BE"/>
    <w:rsid w:val="004E35A4"/>
    <w:rsid w:val="004E369D"/>
    <w:rsid w:val="004E3ED9"/>
    <w:rsid w:val="004E477B"/>
    <w:rsid w:val="004E49C6"/>
    <w:rsid w:val="004E57B6"/>
    <w:rsid w:val="004E685C"/>
    <w:rsid w:val="004E6B2D"/>
    <w:rsid w:val="004E74C4"/>
    <w:rsid w:val="004E7F11"/>
    <w:rsid w:val="004F00B0"/>
    <w:rsid w:val="004F1E8E"/>
    <w:rsid w:val="004F216F"/>
    <w:rsid w:val="004F2A1B"/>
    <w:rsid w:val="004F2C01"/>
    <w:rsid w:val="004F33D9"/>
    <w:rsid w:val="004F3B16"/>
    <w:rsid w:val="004F4529"/>
    <w:rsid w:val="004F5947"/>
    <w:rsid w:val="004F5C07"/>
    <w:rsid w:val="004F6303"/>
    <w:rsid w:val="004F6D3F"/>
    <w:rsid w:val="004F796E"/>
    <w:rsid w:val="004F7A5F"/>
    <w:rsid w:val="00500DD1"/>
    <w:rsid w:val="00500F76"/>
    <w:rsid w:val="00501030"/>
    <w:rsid w:val="005019C3"/>
    <w:rsid w:val="00501A44"/>
    <w:rsid w:val="005025A8"/>
    <w:rsid w:val="0050296E"/>
    <w:rsid w:val="00502A5B"/>
    <w:rsid w:val="00502B70"/>
    <w:rsid w:val="005031AE"/>
    <w:rsid w:val="0050352D"/>
    <w:rsid w:val="00503557"/>
    <w:rsid w:val="00505A1E"/>
    <w:rsid w:val="00505EA9"/>
    <w:rsid w:val="00506227"/>
    <w:rsid w:val="005065CA"/>
    <w:rsid w:val="00506A58"/>
    <w:rsid w:val="00506BF3"/>
    <w:rsid w:val="00506C3E"/>
    <w:rsid w:val="00506CD6"/>
    <w:rsid w:val="0050791C"/>
    <w:rsid w:val="0051074D"/>
    <w:rsid w:val="00510A34"/>
    <w:rsid w:val="005113E9"/>
    <w:rsid w:val="00511421"/>
    <w:rsid w:val="0051169D"/>
    <w:rsid w:val="00511E2F"/>
    <w:rsid w:val="00513A28"/>
    <w:rsid w:val="0051452A"/>
    <w:rsid w:val="005149F9"/>
    <w:rsid w:val="00514BFD"/>
    <w:rsid w:val="005154FD"/>
    <w:rsid w:val="005156F0"/>
    <w:rsid w:val="0051662D"/>
    <w:rsid w:val="005168EC"/>
    <w:rsid w:val="00517CB4"/>
    <w:rsid w:val="00520384"/>
    <w:rsid w:val="005208C2"/>
    <w:rsid w:val="00520985"/>
    <w:rsid w:val="005209B8"/>
    <w:rsid w:val="00520F0D"/>
    <w:rsid w:val="0052137E"/>
    <w:rsid w:val="005216EC"/>
    <w:rsid w:val="0052178F"/>
    <w:rsid w:val="00521B0B"/>
    <w:rsid w:val="00521DCF"/>
    <w:rsid w:val="0052200A"/>
    <w:rsid w:val="00522287"/>
    <w:rsid w:val="00522371"/>
    <w:rsid w:val="005235B1"/>
    <w:rsid w:val="00524198"/>
    <w:rsid w:val="00524489"/>
    <w:rsid w:val="005248C5"/>
    <w:rsid w:val="00524E97"/>
    <w:rsid w:val="00525A92"/>
    <w:rsid w:val="00525B49"/>
    <w:rsid w:val="00525C75"/>
    <w:rsid w:val="00526094"/>
    <w:rsid w:val="0052627F"/>
    <w:rsid w:val="00526883"/>
    <w:rsid w:val="005268BB"/>
    <w:rsid w:val="00526CC5"/>
    <w:rsid w:val="00527729"/>
    <w:rsid w:val="005305C6"/>
    <w:rsid w:val="005307B8"/>
    <w:rsid w:val="005307EB"/>
    <w:rsid w:val="00530A2E"/>
    <w:rsid w:val="005319F5"/>
    <w:rsid w:val="00531B90"/>
    <w:rsid w:val="0053250B"/>
    <w:rsid w:val="0053281B"/>
    <w:rsid w:val="00533694"/>
    <w:rsid w:val="005338B3"/>
    <w:rsid w:val="00535113"/>
    <w:rsid w:val="00535410"/>
    <w:rsid w:val="005356BF"/>
    <w:rsid w:val="00537928"/>
    <w:rsid w:val="00537FC3"/>
    <w:rsid w:val="005402DB"/>
    <w:rsid w:val="005402FC"/>
    <w:rsid w:val="00540411"/>
    <w:rsid w:val="0054078E"/>
    <w:rsid w:val="00540C93"/>
    <w:rsid w:val="00541AF8"/>
    <w:rsid w:val="00541DE8"/>
    <w:rsid w:val="00542426"/>
    <w:rsid w:val="00542784"/>
    <w:rsid w:val="00542E89"/>
    <w:rsid w:val="00543375"/>
    <w:rsid w:val="005435CF"/>
    <w:rsid w:val="0054412F"/>
    <w:rsid w:val="00544309"/>
    <w:rsid w:val="00544C23"/>
    <w:rsid w:val="005459DC"/>
    <w:rsid w:val="00545AED"/>
    <w:rsid w:val="0054699F"/>
    <w:rsid w:val="00547259"/>
    <w:rsid w:val="0054758B"/>
    <w:rsid w:val="005478A3"/>
    <w:rsid w:val="005520A3"/>
    <w:rsid w:val="00552460"/>
    <w:rsid w:val="005525AF"/>
    <w:rsid w:val="0055291A"/>
    <w:rsid w:val="00552936"/>
    <w:rsid w:val="00552F06"/>
    <w:rsid w:val="00554C15"/>
    <w:rsid w:val="00554D9C"/>
    <w:rsid w:val="00554F9B"/>
    <w:rsid w:val="00555511"/>
    <w:rsid w:val="005555ED"/>
    <w:rsid w:val="00557258"/>
    <w:rsid w:val="0055739E"/>
    <w:rsid w:val="005578D5"/>
    <w:rsid w:val="005600B0"/>
    <w:rsid w:val="005607E3"/>
    <w:rsid w:val="00560EE6"/>
    <w:rsid w:val="005610BC"/>
    <w:rsid w:val="005611EC"/>
    <w:rsid w:val="005613B4"/>
    <w:rsid w:val="005618FD"/>
    <w:rsid w:val="00561BB6"/>
    <w:rsid w:val="00561BC0"/>
    <w:rsid w:val="005623E7"/>
    <w:rsid w:val="0056240C"/>
    <w:rsid w:val="005638AF"/>
    <w:rsid w:val="00563E3B"/>
    <w:rsid w:val="00564270"/>
    <w:rsid w:val="005643CE"/>
    <w:rsid w:val="00564A1E"/>
    <w:rsid w:val="005652A4"/>
    <w:rsid w:val="005655DF"/>
    <w:rsid w:val="00565812"/>
    <w:rsid w:val="0056615F"/>
    <w:rsid w:val="00566556"/>
    <w:rsid w:val="00567981"/>
    <w:rsid w:val="00567C00"/>
    <w:rsid w:val="00570126"/>
    <w:rsid w:val="00570697"/>
    <w:rsid w:val="00570DA0"/>
    <w:rsid w:val="00570FFF"/>
    <w:rsid w:val="00571095"/>
    <w:rsid w:val="0057111C"/>
    <w:rsid w:val="005717AA"/>
    <w:rsid w:val="00571AF3"/>
    <w:rsid w:val="00571BE0"/>
    <w:rsid w:val="00571D4F"/>
    <w:rsid w:val="0057257F"/>
    <w:rsid w:val="00572E7B"/>
    <w:rsid w:val="00572FAB"/>
    <w:rsid w:val="0057308A"/>
    <w:rsid w:val="005736DE"/>
    <w:rsid w:val="0057476D"/>
    <w:rsid w:val="00574BE3"/>
    <w:rsid w:val="00575878"/>
    <w:rsid w:val="0057697F"/>
    <w:rsid w:val="005776E2"/>
    <w:rsid w:val="00577849"/>
    <w:rsid w:val="00580011"/>
    <w:rsid w:val="00580923"/>
    <w:rsid w:val="00580A4D"/>
    <w:rsid w:val="00581130"/>
    <w:rsid w:val="00581BC9"/>
    <w:rsid w:val="0058212D"/>
    <w:rsid w:val="005829C5"/>
    <w:rsid w:val="00582C74"/>
    <w:rsid w:val="0058303B"/>
    <w:rsid w:val="0058323B"/>
    <w:rsid w:val="005839AF"/>
    <w:rsid w:val="00583DA8"/>
    <w:rsid w:val="00584186"/>
    <w:rsid w:val="00584E69"/>
    <w:rsid w:val="005850A7"/>
    <w:rsid w:val="00585111"/>
    <w:rsid w:val="00585706"/>
    <w:rsid w:val="00585C81"/>
    <w:rsid w:val="0058624D"/>
    <w:rsid w:val="0058665F"/>
    <w:rsid w:val="005866B8"/>
    <w:rsid w:val="00586726"/>
    <w:rsid w:val="005877CF"/>
    <w:rsid w:val="005910F2"/>
    <w:rsid w:val="005918DB"/>
    <w:rsid w:val="00591F87"/>
    <w:rsid w:val="005920F0"/>
    <w:rsid w:val="005932FE"/>
    <w:rsid w:val="005935B8"/>
    <w:rsid w:val="00593689"/>
    <w:rsid w:val="0059404D"/>
    <w:rsid w:val="0059449C"/>
    <w:rsid w:val="00594581"/>
    <w:rsid w:val="005948AA"/>
    <w:rsid w:val="00594DF1"/>
    <w:rsid w:val="00595103"/>
    <w:rsid w:val="0059560D"/>
    <w:rsid w:val="00595927"/>
    <w:rsid w:val="00595FAC"/>
    <w:rsid w:val="005965F1"/>
    <w:rsid w:val="005965F7"/>
    <w:rsid w:val="00596B31"/>
    <w:rsid w:val="00597BB6"/>
    <w:rsid w:val="00597D33"/>
    <w:rsid w:val="00597E79"/>
    <w:rsid w:val="005A0459"/>
    <w:rsid w:val="005A0D1F"/>
    <w:rsid w:val="005A14D9"/>
    <w:rsid w:val="005A159B"/>
    <w:rsid w:val="005A177F"/>
    <w:rsid w:val="005A2668"/>
    <w:rsid w:val="005A2E75"/>
    <w:rsid w:val="005A33DB"/>
    <w:rsid w:val="005A3C32"/>
    <w:rsid w:val="005A4A7E"/>
    <w:rsid w:val="005A5293"/>
    <w:rsid w:val="005A540C"/>
    <w:rsid w:val="005A5726"/>
    <w:rsid w:val="005A682B"/>
    <w:rsid w:val="005A68BE"/>
    <w:rsid w:val="005A68D1"/>
    <w:rsid w:val="005A69E3"/>
    <w:rsid w:val="005A69FB"/>
    <w:rsid w:val="005A6AE9"/>
    <w:rsid w:val="005A6F9B"/>
    <w:rsid w:val="005A7EEA"/>
    <w:rsid w:val="005B0B84"/>
    <w:rsid w:val="005B0F06"/>
    <w:rsid w:val="005B174B"/>
    <w:rsid w:val="005B25B5"/>
    <w:rsid w:val="005B2ADA"/>
    <w:rsid w:val="005B361B"/>
    <w:rsid w:val="005B387B"/>
    <w:rsid w:val="005B3AFD"/>
    <w:rsid w:val="005B4396"/>
    <w:rsid w:val="005B472F"/>
    <w:rsid w:val="005B4A1E"/>
    <w:rsid w:val="005B4A5A"/>
    <w:rsid w:val="005B4A62"/>
    <w:rsid w:val="005B52E8"/>
    <w:rsid w:val="005B5647"/>
    <w:rsid w:val="005B5C5A"/>
    <w:rsid w:val="005B5CDE"/>
    <w:rsid w:val="005B5DEA"/>
    <w:rsid w:val="005B627C"/>
    <w:rsid w:val="005B66D5"/>
    <w:rsid w:val="005B7FEE"/>
    <w:rsid w:val="005C025D"/>
    <w:rsid w:val="005C03A1"/>
    <w:rsid w:val="005C07D8"/>
    <w:rsid w:val="005C1A1D"/>
    <w:rsid w:val="005C2177"/>
    <w:rsid w:val="005C2684"/>
    <w:rsid w:val="005C3A43"/>
    <w:rsid w:val="005C4475"/>
    <w:rsid w:val="005C4E9D"/>
    <w:rsid w:val="005C52CA"/>
    <w:rsid w:val="005C53E9"/>
    <w:rsid w:val="005C61B5"/>
    <w:rsid w:val="005C674C"/>
    <w:rsid w:val="005C6C5F"/>
    <w:rsid w:val="005C6EC1"/>
    <w:rsid w:val="005C6F3E"/>
    <w:rsid w:val="005C7DA3"/>
    <w:rsid w:val="005C7F8A"/>
    <w:rsid w:val="005D0129"/>
    <w:rsid w:val="005D1449"/>
    <w:rsid w:val="005D1F18"/>
    <w:rsid w:val="005D230E"/>
    <w:rsid w:val="005D2A14"/>
    <w:rsid w:val="005D3066"/>
    <w:rsid w:val="005D3CEF"/>
    <w:rsid w:val="005D47F7"/>
    <w:rsid w:val="005D4A3D"/>
    <w:rsid w:val="005D4A82"/>
    <w:rsid w:val="005D522C"/>
    <w:rsid w:val="005D61CD"/>
    <w:rsid w:val="005D6908"/>
    <w:rsid w:val="005D6C46"/>
    <w:rsid w:val="005D7288"/>
    <w:rsid w:val="005D7F66"/>
    <w:rsid w:val="005E0008"/>
    <w:rsid w:val="005E02A7"/>
    <w:rsid w:val="005E0732"/>
    <w:rsid w:val="005E091F"/>
    <w:rsid w:val="005E0C85"/>
    <w:rsid w:val="005E0EE6"/>
    <w:rsid w:val="005E0F8B"/>
    <w:rsid w:val="005E100E"/>
    <w:rsid w:val="005E10E3"/>
    <w:rsid w:val="005E1491"/>
    <w:rsid w:val="005E18CA"/>
    <w:rsid w:val="005E194F"/>
    <w:rsid w:val="005E19AB"/>
    <w:rsid w:val="005E1E40"/>
    <w:rsid w:val="005E2221"/>
    <w:rsid w:val="005E26D2"/>
    <w:rsid w:val="005E311A"/>
    <w:rsid w:val="005E3C0C"/>
    <w:rsid w:val="005E423C"/>
    <w:rsid w:val="005E440D"/>
    <w:rsid w:val="005E5008"/>
    <w:rsid w:val="005E5A0C"/>
    <w:rsid w:val="005E5F3D"/>
    <w:rsid w:val="005E618F"/>
    <w:rsid w:val="005E658A"/>
    <w:rsid w:val="005E7473"/>
    <w:rsid w:val="005E755A"/>
    <w:rsid w:val="005E76CD"/>
    <w:rsid w:val="005E7904"/>
    <w:rsid w:val="005E7B9A"/>
    <w:rsid w:val="005F0934"/>
    <w:rsid w:val="005F13A3"/>
    <w:rsid w:val="005F143D"/>
    <w:rsid w:val="005F1812"/>
    <w:rsid w:val="005F1C81"/>
    <w:rsid w:val="005F1EF7"/>
    <w:rsid w:val="005F21DB"/>
    <w:rsid w:val="005F2538"/>
    <w:rsid w:val="005F26C0"/>
    <w:rsid w:val="005F2702"/>
    <w:rsid w:val="005F2FD8"/>
    <w:rsid w:val="005F36CE"/>
    <w:rsid w:val="005F39F9"/>
    <w:rsid w:val="005F4061"/>
    <w:rsid w:val="005F4508"/>
    <w:rsid w:val="005F4922"/>
    <w:rsid w:val="005F4CB6"/>
    <w:rsid w:val="005F5E99"/>
    <w:rsid w:val="005F6B7E"/>
    <w:rsid w:val="005F6D75"/>
    <w:rsid w:val="005F7256"/>
    <w:rsid w:val="005F787C"/>
    <w:rsid w:val="00600570"/>
    <w:rsid w:val="0060083F"/>
    <w:rsid w:val="00601807"/>
    <w:rsid w:val="00601AF7"/>
    <w:rsid w:val="00601CEC"/>
    <w:rsid w:val="0060329A"/>
    <w:rsid w:val="00603888"/>
    <w:rsid w:val="006039F3"/>
    <w:rsid w:val="00603A0B"/>
    <w:rsid w:val="00604031"/>
    <w:rsid w:val="0060486B"/>
    <w:rsid w:val="00604996"/>
    <w:rsid w:val="00604BD9"/>
    <w:rsid w:val="00604EEF"/>
    <w:rsid w:val="006053F7"/>
    <w:rsid w:val="00605537"/>
    <w:rsid w:val="00605D82"/>
    <w:rsid w:val="006060F4"/>
    <w:rsid w:val="0060627B"/>
    <w:rsid w:val="00606A41"/>
    <w:rsid w:val="00606AD7"/>
    <w:rsid w:val="0060751A"/>
    <w:rsid w:val="00607576"/>
    <w:rsid w:val="00607C87"/>
    <w:rsid w:val="00607F3E"/>
    <w:rsid w:val="006106A9"/>
    <w:rsid w:val="006109E7"/>
    <w:rsid w:val="00612B7D"/>
    <w:rsid w:val="00612EEE"/>
    <w:rsid w:val="006134C8"/>
    <w:rsid w:val="00613902"/>
    <w:rsid w:val="00613C68"/>
    <w:rsid w:val="0061423C"/>
    <w:rsid w:val="0061441A"/>
    <w:rsid w:val="0061637B"/>
    <w:rsid w:val="00616BC1"/>
    <w:rsid w:val="00616CC3"/>
    <w:rsid w:val="00620205"/>
    <w:rsid w:val="006202CA"/>
    <w:rsid w:val="00621026"/>
    <w:rsid w:val="00621A4A"/>
    <w:rsid w:val="00621B25"/>
    <w:rsid w:val="00621C17"/>
    <w:rsid w:val="006224F5"/>
    <w:rsid w:val="00623435"/>
    <w:rsid w:val="00623AAF"/>
    <w:rsid w:val="00623AD3"/>
    <w:rsid w:val="00623AD6"/>
    <w:rsid w:val="00624532"/>
    <w:rsid w:val="0062465C"/>
    <w:rsid w:val="00624861"/>
    <w:rsid w:val="006248C5"/>
    <w:rsid w:val="00624BBA"/>
    <w:rsid w:val="00624E41"/>
    <w:rsid w:val="00625A96"/>
    <w:rsid w:val="00625F00"/>
    <w:rsid w:val="00625F96"/>
    <w:rsid w:val="0062625E"/>
    <w:rsid w:val="0062707C"/>
    <w:rsid w:val="00627ED9"/>
    <w:rsid w:val="0063104B"/>
    <w:rsid w:val="006314F7"/>
    <w:rsid w:val="00632417"/>
    <w:rsid w:val="00632B76"/>
    <w:rsid w:val="006347A3"/>
    <w:rsid w:val="00634CAE"/>
    <w:rsid w:val="0063592A"/>
    <w:rsid w:val="006359A7"/>
    <w:rsid w:val="00635AE2"/>
    <w:rsid w:val="00635CC6"/>
    <w:rsid w:val="00636391"/>
    <w:rsid w:val="00637A09"/>
    <w:rsid w:val="00637A45"/>
    <w:rsid w:val="0064197B"/>
    <w:rsid w:val="00641FDB"/>
    <w:rsid w:val="0064231D"/>
    <w:rsid w:val="0064493D"/>
    <w:rsid w:val="00645BC5"/>
    <w:rsid w:val="00646284"/>
    <w:rsid w:val="006468FD"/>
    <w:rsid w:val="00646C80"/>
    <w:rsid w:val="00646D9B"/>
    <w:rsid w:val="00647B7D"/>
    <w:rsid w:val="0065065E"/>
    <w:rsid w:val="00650924"/>
    <w:rsid w:val="00650978"/>
    <w:rsid w:val="006516D9"/>
    <w:rsid w:val="006519CF"/>
    <w:rsid w:val="00651A54"/>
    <w:rsid w:val="0065348D"/>
    <w:rsid w:val="00653A25"/>
    <w:rsid w:val="00653CC9"/>
    <w:rsid w:val="00653D0A"/>
    <w:rsid w:val="00653FFE"/>
    <w:rsid w:val="006546C4"/>
    <w:rsid w:val="00654768"/>
    <w:rsid w:val="00654A82"/>
    <w:rsid w:val="00654B43"/>
    <w:rsid w:val="006553AF"/>
    <w:rsid w:val="006554B8"/>
    <w:rsid w:val="00655A9B"/>
    <w:rsid w:val="00656334"/>
    <w:rsid w:val="00660A47"/>
    <w:rsid w:val="00661779"/>
    <w:rsid w:val="006618D1"/>
    <w:rsid w:val="0066190F"/>
    <w:rsid w:val="00662A68"/>
    <w:rsid w:val="006632A1"/>
    <w:rsid w:val="006633B0"/>
    <w:rsid w:val="0066375A"/>
    <w:rsid w:val="00663BB9"/>
    <w:rsid w:val="00663F45"/>
    <w:rsid w:val="00664252"/>
    <w:rsid w:val="006644F9"/>
    <w:rsid w:val="00664787"/>
    <w:rsid w:val="00664956"/>
    <w:rsid w:val="00664A1C"/>
    <w:rsid w:val="006670B3"/>
    <w:rsid w:val="0066718D"/>
    <w:rsid w:val="0066739A"/>
    <w:rsid w:val="006677C4"/>
    <w:rsid w:val="00667936"/>
    <w:rsid w:val="00667EBF"/>
    <w:rsid w:val="00667EF2"/>
    <w:rsid w:val="006708E7"/>
    <w:rsid w:val="006714FA"/>
    <w:rsid w:val="006716D2"/>
    <w:rsid w:val="00671924"/>
    <w:rsid w:val="00671D6D"/>
    <w:rsid w:val="00671F7C"/>
    <w:rsid w:val="00672959"/>
    <w:rsid w:val="00672AE2"/>
    <w:rsid w:val="00672F5D"/>
    <w:rsid w:val="006738C7"/>
    <w:rsid w:val="006739E5"/>
    <w:rsid w:val="006742A7"/>
    <w:rsid w:val="00674450"/>
    <w:rsid w:val="006753CE"/>
    <w:rsid w:val="00675FA3"/>
    <w:rsid w:val="00676979"/>
    <w:rsid w:val="00676BB2"/>
    <w:rsid w:val="00676E9B"/>
    <w:rsid w:val="006774E7"/>
    <w:rsid w:val="00677A0A"/>
    <w:rsid w:val="00677B28"/>
    <w:rsid w:val="00677DE4"/>
    <w:rsid w:val="00677E07"/>
    <w:rsid w:val="00680A3D"/>
    <w:rsid w:val="00681222"/>
    <w:rsid w:val="00681360"/>
    <w:rsid w:val="00681673"/>
    <w:rsid w:val="00681AB7"/>
    <w:rsid w:val="00681DC5"/>
    <w:rsid w:val="0068205D"/>
    <w:rsid w:val="00682457"/>
    <w:rsid w:val="00683F04"/>
    <w:rsid w:val="00683F4E"/>
    <w:rsid w:val="0068402B"/>
    <w:rsid w:val="006846F4"/>
    <w:rsid w:val="006850A8"/>
    <w:rsid w:val="00685A6F"/>
    <w:rsid w:val="00686592"/>
    <w:rsid w:val="00686624"/>
    <w:rsid w:val="00686846"/>
    <w:rsid w:val="00687110"/>
    <w:rsid w:val="00687668"/>
    <w:rsid w:val="00687C89"/>
    <w:rsid w:val="00687CC4"/>
    <w:rsid w:val="0069032E"/>
    <w:rsid w:val="00690603"/>
    <w:rsid w:val="00690CFC"/>
    <w:rsid w:val="006920FB"/>
    <w:rsid w:val="006925EA"/>
    <w:rsid w:val="006929B0"/>
    <w:rsid w:val="00692D8D"/>
    <w:rsid w:val="00692F17"/>
    <w:rsid w:val="00693CD0"/>
    <w:rsid w:val="00694023"/>
    <w:rsid w:val="0069402F"/>
    <w:rsid w:val="006940F2"/>
    <w:rsid w:val="00694ABD"/>
    <w:rsid w:val="006950A4"/>
    <w:rsid w:val="00695798"/>
    <w:rsid w:val="006957C0"/>
    <w:rsid w:val="006957CE"/>
    <w:rsid w:val="00695C98"/>
    <w:rsid w:val="00695FFF"/>
    <w:rsid w:val="006961DF"/>
    <w:rsid w:val="0069660D"/>
    <w:rsid w:val="00696797"/>
    <w:rsid w:val="0069703E"/>
    <w:rsid w:val="006971ED"/>
    <w:rsid w:val="006978E6"/>
    <w:rsid w:val="00697A31"/>
    <w:rsid w:val="006A00B3"/>
    <w:rsid w:val="006A03E4"/>
    <w:rsid w:val="006A04DB"/>
    <w:rsid w:val="006A05E6"/>
    <w:rsid w:val="006A0786"/>
    <w:rsid w:val="006A0A2D"/>
    <w:rsid w:val="006A0D5E"/>
    <w:rsid w:val="006A1178"/>
    <w:rsid w:val="006A1319"/>
    <w:rsid w:val="006A1366"/>
    <w:rsid w:val="006A13B1"/>
    <w:rsid w:val="006A18BB"/>
    <w:rsid w:val="006A21F6"/>
    <w:rsid w:val="006A2305"/>
    <w:rsid w:val="006A24C3"/>
    <w:rsid w:val="006A260F"/>
    <w:rsid w:val="006A2DBA"/>
    <w:rsid w:val="006A3721"/>
    <w:rsid w:val="006A3B62"/>
    <w:rsid w:val="006A3F9C"/>
    <w:rsid w:val="006A46EF"/>
    <w:rsid w:val="006A4AEF"/>
    <w:rsid w:val="006A5404"/>
    <w:rsid w:val="006A5A40"/>
    <w:rsid w:val="006A70E7"/>
    <w:rsid w:val="006A7866"/>
    <w:rsid w:val="006A790D"/>
    <w:rsid w:val="006B0995"/>
    <w:rsid w:val="006B1332"/>
    <w:rsid w:val="006B1727"/>
    <w:rsid w:val="006B19C6"/>
    <w:rsid w:val="006B20C2"/>
    <w:rsid w:val="006B21AF"/>
    <w:rsid w:val="006B2750"/>
    <w:rsid w:val="006B2877"/>
    <w:rsid w:val="006B3CDE"/>
    <w:rsid w:val="006B590F"/>
    <w:rsid w:val="006B63F8"/>
    <w:rsid w:val="006B64FD"/>
    <w:rsid w:val="006B666A"/>
    <w:rsid w:val="006B7490"/>
    <w:rsid w:val="006B7FC2"/>
    <w:rsid w:val="006C0058"/>
    <w:rsid w:val="006C10AF"/>
    <w:rsid w:val="006C1267"/>
    <w:rsid w:val="006C197F"/>
    <w:rsid w:val="006C19FE"/>
    <w:rsid w:val="006C1BAD"/>
    <w:rsid w:val="006C1D5F"/>
    <w:rsid w:val="006C2452"/>
    <w:rsid w:val="006C31AD"/>
    <w:rsid w:val="006C33BB"/>
    <w:rsid w:val="006C36FF"/>
    <w:rsid w:val="006C3EC2"/>
    <w:rsid w:val="006C403E"/>
    <w:rsid w:val="006C509D"/>
    <w:rsid w:val="006C60D6"/>
    <w:rsid w:val="006C6340"/>
    <w:rsid w:val="006C6A82"/>
    <w:rsid w:val="006C6BCA"/>
    <w:rsid w:val="006C7AD7"/>
    <w:rsid w:val="006C7B42"/>
    <w:rsid w:val="006C7C1B"/>
    <w:rsid w:val="006C7D8D"/>
    <w:rsid w:val="006D03D0"/>
    <w:rsid w:val="006D0864"/>
    <w:rsid w:val="006D0A0E"/>
    <w:rsid w:val="006D1050"/>
    <w:rsid w:val="006D1205"/>
    <w:rsid w:val="006D16DF"/>
    <w:rsid w:val="006D1E56"/>
    <w:rsid w:val="006D2318"/>
    <w:rsid w:val="006D2355"/>
    <w:rsid w:val="006D2414"/>
    <w:rsid w:val="006D2C12"/>
    <w:rsid w:val="006D2EFA"/>
    <w:rsid w:val="006D3343"/>
    <w:rsid w:val="006D4011"/>
    <w:rsid w:val="006D4741"/>
    <w:rsid w:val="006D55E8"/>
    <w:rsid w:val="006D57E3"/>
    <w:rsid w:val="006D58CA"/>
    <w:rsid w:val="006D6E5A"/>
    <w:rsid w:val="006D6E7F"/>
    <w:rsid w:val="006D6FC3"/>
    <w:rsid w:val="006E036F"/>
    <w:rsid w:val="006E0FEC"/>
    <w:rsid w:val="006E1037"/>
    <w:rsid w:val="006E12B0"/>
    <w:rsid w:val="006E14E2"/>
    <w:rsid w:val="006E25CE"/>
    <w:rsid w:val="006E297A"/>
    <w:rsid w:val="006E2A0A"/>
    <w:rsid w:val="006E373C"/>
    <w:rsid w:val="006E397D"/>
    <w:rsid w:val="006E3D14"/>
    <w:rsid w:val="006E4623"/>
    <w:rsid w:val="006E49F6"/>
    <w:rsid w:val="006E5481"/>
    <w:rsid w:val="006E6144"/>
    <w:rsid w:val="006E63BA"/>
    <w:rsid w:val="006E690B"/>
    <w:rsid w:val="006E6E8F"/>
    <w:rsid w:val="006E7398"/>
    <w:rsid w:val="006E7769"/>
    <w:rsid w:val="006E7E84"/>
    <w:rsid w:val="006F0153"/>
    <w:rsid w:val="006F0959"/>
    <w:rsid w:val="006F0A7D"/>
    <w:rsid w:val="006F0EA0"/>
    <w:rsid w:val="006F122D"/>
    <w:rsid w:val="006F1850"/>
    <w:rsid w:val="006F1EA2"/>
    <w:rsid w:val="006F26FB"/>
    <w:rsid w:val="006F2FAF"/>
    <w:rsid w:val="006F4001"/>
    <w:rsid w:val="006F4044"/>
    <w:rsid w:val="006F4802"/>
    <w:rsid w:val="006F4A38"/>
    <w:rsid w:val="006F54FC"/>
    <w:rsid w:val="006F56CD"/>
    <w:rsid w:val="006F5703"/>
    <w:rsid w:val="006F6639"/>
    <w:rsid w:val="006F7C96"/>
    <w:rsid w:val="00701868"/>
    <w:rsid w:val="00701FD3"/>
    <w:rsid w:val="00703196"/>
    <w:rsid w:val="00703A4E"/>
    <w:rsid w:val="00703BB9"/>
    <w:rsid w:val="00704777"/>
    <w:rsid w:val="00705716"/>
    <w:rsid w:val="00705C03"/>
    <w:rsid w:val="007061BA"/>
    <w:rsid w:val="00706993"/>
    <w:rsid w:val="007069DF"/>
    <w:rsid w:val="00706C9D"/>
    <w:rsid w:val="00706CE1"/>
    <w:rsid w:val="00707F26"/>
    <w:rsid w:val="00710B01"/>
    <w:rsid w:val="00710E9C"/>
    <w:rsid w:val="00710EA5"/>
    <w:rsid w:val="00711346"/>
    <w:rsid w:val="0071297F"/>
    <w:rsid w:val="00712FA3"/>
    <w:rsid w:val="00715157"/>
    <w:rsid w:val="0071553F"/>
    <w:rsid w:val="00715B69"/>
    <w:rsid w:val="00715ECD"/>
    <w:rsid w:val="00716E68"/>
    <w:rsid w:val="00717C30"/>
    <w:rsid w:val="00717D37"/>
    <w:rsid w:val="00720048"/>
    <w:rsid w:val="007203B5"/>
    <w:rsid w:val="00720564"/>
    <w:rsid w:val="00720634"/>
    <w:rsid w:val="0072065E"/>
    <w:rsid w:val="00720C45"/>
    <w:rsid w:val="00721646"/>
    <w:rsid w:val="007217EF"/>
    <w:rsid w:val="00721951"/>
    <w:rsid w:val="00721CCD"/>
    <w:rsid w:val="00722300"/>
    <w:rsid w:val="00722BA7"/>
    <w:rsid w:val="00723A43"/>
    <w:rsid w:val="00723E55"/>
    <w:rsid w:val="00723EEA"/>
    <w:rsid w:val="00724012"/>
    <w:rsid w:val="00724D16"/>
    <w:rsid w:val="007250CE"/>
    <w:rsid w:val="00725E3C"/>
    <w:rsid w:val="00727EA3"/>
    <w:rsid w:val="00730116"/>
    <w:rsid w:val="0073079B"/>
    <w:rsid w:val="0073122A"/>
    <w:rsid w:val="0073184E"/>
    <w:rsid w:val="00731A48"/>
    <w:rsid w:val="00731CB5"/>
    <w:rsid w:val="00731E7D"/>
    <w:rsid w:val="007320B5"/>
    <w:rsid w:val="007325E3"/>
    <w:rsid w:val="0073301A"/>
    <w:rsid w:val="007331C3"/>
    <w:rsid w:val="00733721"/>
    <w:rsid w:val="00733D75"/>
    <w:rsid w:val="00734337"/>
    <w:rsid w:val="007345B0"/>
    <w:rsid w:val="00734AC5"/>
    <w:rsid w:val="00734B59"/>
    <w:rsid w:val="00734C19"/>
    <w:rsid w:val="007357EF"/>
    <w:rsid w:val="007359BC"/>
    <w:rsid w:val="00735C43"/>
    <w:rsid w:val="00736F4C"/>
    <w:rsid w:val="007379E6"/>
    <w:rsid w:val="00737D10"/>
    <w:rsid w:val="0074062F"/>
    <w:rsid w:val="00740C6E"/>
    <w:rsid w:val="00741A9B"/>
    <w:rsid w:val="007428FD"/>
    <w:rsid w:val="0074383F"/>
    <w:rsid w:val="00743936"/>
    <w:rsid w:val="00743C87"/>
    <w:rsid w:val="00744E35"/>
    <w:rsid w:val="00744EE3"/>
    <w:rsid w:val="00745994"/>
    <w:rsid w:val="007464DE"/>
    <w:rsid w:val="00746759"/>
    <w:rsid w:val="00746B02"/>
    <w:rsid w:val="00750037"/>
    <w:rsid w:val="00750157"/>
    <w:rsid w:val="00750183"/>
    <w:rsid w:val="007501E8"/>
    <w:rsid w:val="007507DC"/>
    <w:rsid w:val="00750B61"/>
    <w:rsid w:val="007512C2"/>
    <w:rsid w:val="007524F2"/>
    <w:rsid w:val="007527F2"/>
    <w:rsid w:val="00753F17"/>
    <w:rsid w:val="007541A1"/>
    <w:rsid w:val="00755415"/>
    <w:rsid w:val="007554C0"/>
    <w:rsid w:val="00755567"/>
    <w:rsid w:val="00755F96"/>
    <w:rsid w:val="007571E7"/>
    <w:rsid w:val="00757A05"/>
    <w:rsid w:val="00757CDB"/>
    <w:rsid w:val="00757CF3"/>
    <w:rsid w:val="0076077B"/>
    <w:rsid w:val="00760D37"/>
    <w:rsid w:val="007613BE"/>
    <w:rsid w:val="00761CFC"/>
    <w:rsid w:val="00762881"/>
    <w:rsid w:val="00762EB0"/>
    <w:rsid w:val="00763006"/>
    <w:rsid w:val="00763B48"/>
    <w:rsid w:val="0076434D"/>
    <w:rsid w:val="0076485E"/>
    <w:rsid w:val="00764C1B"/>
    <w:rsid w:val="00764C4D"/>
    <w:rsid w:val="007655D7"/>
    <w:rsid w:val="00765C03"/>
    <w:rsid w:val="00766389"/>
    <w:rsid w:val="00766776"/>
    <w:rsid w:val="007668D2"/>
    <w:rsid w:val="00766F57"/>
    <w:rsid w:val="0076752C"/>
    <w:rsid w:val="00767CD4"/>
    <w:rsid w:val="00767EFF"/>
    <w:rsid w:val="00770979"/>
    <w:rsid w:val="00770E0E"/>
    <w:rsid w:val="00770ED2"/>
    <w:rsid w:val="00770ED7"/>
    <w:rsid w:val="007710B4"/>
    <w:rsid w:val="00771168"/>
    <w:rsid w:val="0077190B"/>
    <w:rsid w:val="0077246B"/>
    <w:rsid w:val="00772EFD"/>
    <w:rsid w:val="0077526F"/>
    <w:rsid w:val="00775322"/>
    <w:rsid w:val="007755B6"/>
    <w:rsid w:val="00775B51"/>
    <w:rsid w:val="00776EB8"/>
    <w:rsid w:val="00777D06"/>
    <w:rsid w:val="0078008C"/>
    <w:rsid w:val="00780303"/>
    <w:rsid w:val="007806E7"/>
    <w:rsid w:val="00780C34"/>
    <w:rsid w:val="0078174C"/>
    <w:rsid w:val="00781E38"/>
    <w:rsid w:val="007827E9"/>
    <w:rsid w:val="00782E25"/>
    <w:rsid w:val="0078384B"/>
    <w:rsid w:val="00783A54"/>
    <w:rsid w:val="00783AEB"/>
    <w:rsid w:val="00784482"/>
    <w:rsid w:val="007846FF"/>
    <w:rsid w:val="00784833"/>
    <w:rsid w:val="00785121"/>
    <w:rsid w:val="00785583"/>
    <w:rsid w:val="00786347"/>
    <w:rsid w:val="00786B90"/>
    <w:rsid w:val="00786CA8"/>
    <w:rsid w:val="007870BA"/>
    <w:rsid w:val="0078755D"/>
    <w:rsid w:val="00787619"/>
    <w:rsid w:val="00787A88"/>
    <w:rsid w:val="0079049C"/>
    <w:rsid w:val="007904DE"/>
    <w:rsid w:val="00790B6B"/>
    <w:rsid w:val="00790E4D"/>
    <w:rsid w:val="0079105A"/>
    <w:rsid w:val="007919ED"/>
    <w:rsid w:val="0079241A"/>
    <w:rsid w:val="00792C34"/>
    <w:rsid w:val="00792C50"/>
    <w:rsid w:val="0079303B"/>
    <w:rsid w:val="007931F2"/>
    <w:rsid w:val="007935AC"/>
    <w:rsid w:val="0079416A"/>
    <w:rsid w:val="00794336"/>
    <w:rsid w:val="00794997"/>
    <w:rsid w:val="00795165"/>
    <w:rsid w:val="00795830"/>
    <w:rsid w:val="00796416"/>
    <w:rsid w:val="00796A11"/>
    <w:rsid w:val="00796A2C"/>
    <w:rsid w:val="00797189"/>
    <w:rsid w:val="0079798E"/>
    <w:rsid w:val="007979B5"/>
    <w:rsid w:val="00797C2B"/>
    <w:rsid w:val="007A087A"/>
    <w:rsid w:val="007A0920"/>
    <w:rsid w:val="007A098C"/>
    <w:rsid w:val="007A0AB7"/>
    <w:rsid w:val="007A0CFA"/>
    <w:rsid w:val="007A0E9B"/>
    <w:rsid w:val="007A1245"/>
    <w:rsid w:val="007A2361"/>
    <w:rsid w:val="007A26E9"/>
    <w:rsid w:val="007A337C"/>
    <w:rsid w:val="007A33FE"/>
    <w:rsid w:val="007A37D7"/>
    <w:rsid w:val="007A3A78"/>
    <w:rsid w:val="007A454F"/>
    <w:rsid w:val="007A462F"/>
    <w:rsid w:val="007A46F7"/>
    <w:rsid w:val="007A4D46"/>
    <w:rsid w:val="007A6A72"/>
    <w:rsid w:val="007A6EB2"/>
    <w:rsid w:val="007A711B"/>
    <w:rsid w:val="007A7BCA"/>
    <w:rsid w:val="007A7BD2"/>
    <w:rsid w:val="007A7F38"/>
    <w:rsid w:val="007B0FA5"/>
    <w:rsid w:val="007B1435"/>
    <w:rsid w:val="007B158A"/>
    <w:rsid w:val="007B1EC1"/>
    <w:rsid w:val="007B287A"/>
    <w:rsid w:val="007B2939"/>
    <w:rsid w:val="007B37E7"/>
    <w:rsid w:val="007B445B"/>
    <w:rsid w:val="007B4AB0"/>
    <w:rsid w:val="007B53E9"/>
    <w:rsid w:val="007B6CE4"/>
    <w:rsid w:val="007B7C89"/>
    <w:rsid w:val="007B7D67"/>
    <w:rsid w:val="007B7E93"/>
    <w:rsid w:val="007C0089"/>
    <w:rsid w:val="007C03F1"/>
    <w:rsid w:val="007C04E1"/>
    <w:rsid w:val="007C1387"/>
    <w:rsid w:val="007C1E07"/>
    <w:rsid w:val="007C1EFA"/>
    <w:rsid w:val="007C2D4B"/>
    <w:rsid w:val="007C2E4B"/>
    <w:rsid w:val="007C3907"/>
    <w:rsid w:val="007C5544"/>
    <w:rsid w:val="007C66E7"/>
    <w:rsid w:val="007C7652"/>
    <w:rsid w:val="007C7C80"/>
    <w:rsid w:val="007C7D19"/>
    <w:rsid w:val="007D0EBC"/>
    <w:rsid w:val="007D1D61"/>
    <w:rsid w:val="007D27E8"/>
    <w:rsid w:val="007D2A2F"/>
    <w:rsid w:val="007D2B95"/>
    <w:rsid w:val="007D3572"/>
    <w:rsid w:val="007D3788"/>
    <w:rsid w:val="007D3D54"/>
    <w:rsid w:val="007D4271"/>
    <w:rsid w:val="007D4B13"/>
    <w:rsid w:val="007D4CBE"/>
    <w:rsid w:val="007D7B38"/>
    <w:rsid w:val="007D7F0C"/>
    <w:rsid w:val="007D7F9C"/>
    <w:rsid w:val="007E0AE9"/>
    <w:rsid w:val="007E15B8"/>
    <w:rsid w:val="007E2339"/>
    <w:rsid w:val="007E3CFC"/>
    <w:rsid w:val="007E3E91"/>
    <w:rsid w:val="007E462A"/>
    <w:rsid w:val="007E5E01"/>
    <w:rsid w:val="007E6157"/>
    <w:rsid w:val="007E7C08"/>
    <w:rsid w:val="007E7E46"/>
    <w:rsid w:val="007F0413"/>
    <w:rsid w:val="007F0575"/>
    <w:rsid w:val="007F0BEE"/>
    <w:rsid w:val="007F21E2"/>
    <w:rsid w:val="007F2619"/>
    <w:rsid w:val="007F2AE6"/>
    <w:rsid w:val="007F2D9C"/>
    <w:rsid w:val="007F3D91"/>
    <w:rsid w:val="007F3EFE"/>
    <w:rsid w:val="007F3F44"/>
    <w:rsid w:val="007F579B"/>
    <w:rsid w:val="007F5E33"/>
    <w:rsid w:val="007F64A2"/>
    <w:rsid w:val="007F66D0"/>
    <w:rsid w:val="007F6A34"/>
    <w:rsid w:val="007F6A66"/>
    <w:rsid w:val="007F6C1C"/>
    <w:rsid w:val="007F6F11"/>
    <w:rsid w:val="007F79CC"/>
    <w:rsid w:val="007F7FD0"/>
    <w:rsid w:val="007F7FD8"/>
    <w:rsid w:val="00801418"/>
    <w:rsid w:val="0080157A"/>
    <w:rsid w:val="00801784"/>
    <w:rsid w:val="008017E6"/>
    <w:rsid w:val="00801F85"/>
    <w:rsid w:val="00803190"/>
    <w:rsid w:val="008032BE"/>
    <w:rsid w:val="00803552"/>
    <w:rsid w:val="00804055"/>
    <w:rsid w:val="00804BE3"/>
    <w:rsid w:val="00804CCB"/>
    <w:rsid w:val="008050E6"/>
    <w:rsid w:val="0080539E"/>
    <w:rsid w:val="00805939"/>
    <w:rsid w:val="0080595D"/>
    <w:rsid w:val="00805E19"/>
    <w:rsid w:val="008067EF"/>
    <w:rsid w:val="00806918"/>
    <w:rsid w:val="00806B4B"/>
    <w:rsid w:val="00807BF8"/>
    <w:rsid w:val="008117B4"/>
    <w:rsid w:val="00811CAE"/>
    <w:rsid w:val="00811CB6"/>
    <w:rsid w:val="00812277"/>
    <w:rsid w:val="0081232B"/>
    <w:rsid w:val="00812643"/>
    <w:rsid w:val="00812B05"/>
    <w:rsid w:val="00812FAB"/>
    <w:rsid w:val="0081360B"/>
    <w:rsid w:val="0081365B"/>
    <w:rsid w:val="00813868"/>
    <w:rsid w:val="00813A58"/>
    <w:rsid w:val="00813D95"/>
    <w:rsid w:val="008147E1"/>
    <w:rsid w:val="0081484D"/>
    <w:rsid w:val="00815114"/>
    <w:rsid w:val="008153A6"/>
    <w:rsid w:val="008154F6"/>
    <w:rsid w:val="008158EF"/>
    <w:rsid w:val="00815FD2"/>
    <w:rsid w:val="008173F2"/>
    <w:rsid w:val="0081795D"/>
    <w:rsid w:val="008179DC"/>
    <w:rsid w:val="00817DBB"/>
    <w:rsid w:val="00820D43"/>
    <w:rsid w:val="00820DA0"/>
    <w:rsid w:val="00821411"/>
    <w:rsid w:val="00821591"/>
    <w:rsid w:val="00821726"/>
    <w:rsid w:val="008223C9"/>
    <w:rsid w:val="00822759"/>
    <w:rsid w:val="008227B4"/>
    <w:rsid w:val="00822899"/>
    <w:rsid w:val="00823B05"/>
    <w:rsid w:val="00824742"/>
    <w:rsid w:val="008250E9"/>
    <w:rsid w:val="008256C2"/>
    <w:rsid w:val="0082573A"/>
    <w:rsid w:val="00825FFE"/>
    <w:rsid w:val="00826002"/>
    <w:rsid w:val="008266C7"/>
    <w:rsid w:val="00826C2D"/>
    <w:rsid w:val="00827119"/>
    <w:rsid w:val="00827475"/>
    <w:rsid w:val="00827588"/>
    <w:rsid w:val="00827A81"/>
    <w:rsid w:val="00827EA3"/>
    <w:rsid w:val="00827F43"/>
    <w:rsid w:val="00827F51"/>
    <w:rsid w:val="00830133"/>
    <w:rsid w:val="008301C3"/>
    <w:rsid w:val="00830A56"/>
    <w:rsid w:val="00830F2C"/>
    <w:rsid w:val="0083136E"/>
    <w:rsid w:val="00831956"/>
    <w:rsid w:val="00831D38"/>
    <w:rsid w:val="008324D3"/>
    <w:rsid w:val="00832F16"/>
    <w:rsid w:val="008339F7"/>
    <w:rsid w:val="00833AE6"/>
    <w:rsid w:val="008340D7"/>
    <w:rsid w:val="00834899"/>
    <w:rsid w:val="00834B5C"/>
    <w:rsid w:val="0083513A"/>
    <w:rsid w:val="00836252"/>
    <w:rsid w:val="00836795"/>
    <w:rsid w:val="00836B82"/>
    <w:rsid w:val="00836DA1"/>
    <w:rsid w:val="008373B2"/>
    <w:rsid w:val="008376AE"/>
    <w:rsid w:val="00840692"/>
    <w:rsid w:val="00840801"/>
    <w:rsid w:val="008412F0"/>
    <w:rsid w:val="0084154F"/>
    <w:rsid w:val="008416C3"/>
    <w:rsid w:val="00841F45"/>
    <w:rsid w:val="008424F3"/>
    <w:rsid w:val="00842D54"/>
    <w:rsid w:val="00844785"/>
    <w:rsid w:val="008447E8"/>
    <w:rsid w:val="008448D9"/>
    <w:rsid w:val="008451E8"/>
    <w:rsid w:val="00846314"/>
    <w:rsid w:val="00846776"/>
    <w:rsid w:val="008470FF"/>
    <w:rsid w:val="00847263"/>
    <w:rsid w:val="008479F7"/>
    <w:rsid w:val="00850059"/>
    <w:rsid w:val="00850B7B"/>
    <w:rsid w:val="00851575"/>
    <w:rsid w:val="008518FA"/>
    <w:rsid w:val="00851C8A"/>
    <w:rsid w:val="0085226D"/>
    <w:rsid w:val="008525DD"/>
    <w:rsid w:val="00852F2E"/>
    <w:rsid w:val="008530D9"/>
    <w:rsid w:val="00853DB4"/>
    <w:rsid w:val="00853E3F"/>
    <w:rsid w:val="00853E4C"/>
    <w:rsid w:val="00854716"/>
    <w:rsid w:val="00854C31"/>
    <w:rsid w:val="00854D83"/>
    <w:rsid w:val="00854DD1"/>
    <w:rsid w:val="00854ECF"/>
    <w:rsid w:val="00855E10"/>
    <w:rsid w:val="0085608B"/>
    <w:rsid w:val="008565B8"/>
    <w:rsid w:val="00856B57"/>
    <w:rsid w:val="00857A69"/>
    <w:rsid w:val="008601CF"/>
    <w:rsid w:val="008604D2"/>
    <w:rsid w:val="008609FC"/>
    <w:rsid w:val="00860F2B"/>
    <w:rsid w:val="00860FAF"/>
    <w:rsid w:val="008614DA"/>
    <w:rsid w:val="008618F1"/>
    <w:rsid w:val="00862018"/>
    <w:rsid w:val="00862354"/>
    <w:rsid w:val="00862F94"/>
    <w:rsid w:val="00862FB9"/>
    <w:rsid w:val="00863723"/>
    <w:rsid w:val="008639C4"/>
    <w:rsid w:val="00864039"/>
    <w:rsid w:val="00864344"/>
    <w:rsid w:val="008644DB"/>
    <w:rsid w:val="00865100"/>
    <w:rsid w:val="00865C6A"/>
    <w:rsid w:val="0086631C"/>
    <w:rsid w:val="0086663F"/>
    <w:rsid w:val="00867183"/>
    <w:rsid w:val="00867C86"/>
    <w:rsid w:val="00867F7B"/>
    <w:rsid w:val="00870086"/>
    <w:rsid w:val="008700C5"/>
    <w:rsid w:val="008709DA"/>
    <w:rsid w:val="00870AA9"/>
    <w:rsid w:val="00870B72"/>
    <w:rsid w:val="00870BE4"/>
    <w:rsid w:val="00870C2A"/>
    <w:rsid w:val="00870D3D"/>
    <w:rsid w:val="00870D40"/>
    <w:rsid w:val="008711D4"/>
    <w:rsid w:val="00872C4D"/>
    <w:rsid w:val="00874581"/>
    <w:rsid w:val="008746F5"/>
    <w:rsid w:val="008749B5"/>
    <w:rsid w:val="00874BB3"/>
    <w:rsid w:val="0087702B"/>
    <w:rsid w:val="008771E4"/>
    <w:rsid w:val="008774B4"/>
    <w:rsid w:val="00877CBF"/>
    <w:rsid w:val="00880BB7"/>
    <w:rsid w:val="00881A25"/>
    <w:rsid w:val="008824ED"/>
    <w:rsid w:val="00882A11"/>
    <w:rsid w:val="00882EBD"/>
    <w:rsid w:val="00883376"/>
    <w:rsid w:val="00883515"/>
    <w:rsid w:val="00883748"/>
    <w:rsid w:val="00883B05"/>
    <w:rsid w:val="00883B8C"/>
    <w:rsid w:val="00884B35"/>
    <w:rsid w:val="00885B7E"/>
    <w:rsid w:val="0088626B"/>
    <w:rsid w:val="00886435"/>
    <w:rsid w:val="00886FF8"/>
    <w:rsid w:val="00887D4B"/>
    <w:rsid w:val="00887FE9"/>
    <w:rsid w:val="00892D26"/>
    <w:rsid w:val="00892D8A"/>
    <w:rsid w:val="008935D5"/>
    <w:rsid w:val="00894658"/>
    <w:rsid w:val="00894A3F"/>
    <w:rsid w:val="008957B7"/>
    <w:rsid w:val="00895B99"/>
    <w:rsid w:val="00895D11"/>
    <w:rsid w:val="0089693A"/>
    <w:rsid w:val="008970D1"/>
    <w:rsid w:val="008974ED"/>
    <w:rsid w:val="00897973"/>
    <w:rsid w:val="008A0190"/>
    <w:rsid w:val="008A0545"/>
    <w:rsid w:val="008A0569"/>
    <w:rsid w:val="008A092F"/>
    <w:rsid w:val="008A0DCE"/>
    <w:rsid w:val="008A0F82"/>
    <w:rsid w:val="008A0F99"/>
    <w:rsid w:val="008A13AE"/>
    <w:rsid w:val="008A2BF3"/>
    <w:rsid w:val="008A3571"/>
    <w:rsid w:val="008A362B"/>
    <w:rsid w:val="008A3DC8"/>
    <w:rsid w:val="008A4255"/>
    <w:rsid w:val="008A44CF"/>
    <w:rsid w:val="008A4D31"/>
    <w:rsid w:val="008A5378"/>
    <w:rsid w:val="008A53DA"/>
    <w:rsid w:val="008A5956"/>
    <w:rsid w:val="008A5E13"/>
    <w:rsid w:val="008A6398"/>
    <w:rsid w:val="008A6BA2"/>
    <w:rsid w:val="008A752D"/>
    <w:rsid w:val="008B06A1"/>
    <w:rsid w:val="008B0D4A"/>
    <w:rsid w:val="008B1B56"/>
    <w:rsid w:val="008B3063"/>
    <w:rsid w:val="008B30E1"/>
    <w:rsid w:val="008B454F"/>
    <w:rsid w:val="008B4594"/>
    <w:rsid w:val="008B4FB4"/>
    <w:rsid w:val="008B6002"/>
    <w:rsid w:val="008B654C"/>
    <w:rsid w:val="008B7269"/>
    <w:rsid w:val="008B77C7"/>
    <w:rsid w:val="008B7C94"/>
    <w:rsid w:val="008C0623"/>
    <w:rsid w:val="008C133D"/>
    <w:rsid w:val="008C1441"/>
    <w:rsid w:val="008C18E4"/>
    <w:rsid w:val="008C2397"/>
    <w:rsid w:val="008C28F1"/>
    <w:rsid w:val="008C2C8D"/>
    <w:rsid w:val="008C300C"/>
    <w:rsid w:val="008C3907"/>
    <w:rsid w:val="008C3B6A"/>
    <w:rsid w:val="008C3C23"/>
    <w:rsid w:val="008C4B3F"/>
    <w:rsid w:val="008C5217"/>
    <w:rsid w:val="008C5605"/>
    <w:rsid w:val="008C56E9"/>
    <w:rsid w:val="008C5A10"/>
    <w:rsid w:val="008C656B"/>
    <w:rsid w:val="008C710F"/>
    <w:rsid w:val="008C743D"/>
    <w:rsid w:val="008C7C2E"/>
    <w:rsid w:val="008D04B2"/>
    <w:rsid w:val="008D0582"/>
    <w:rsid w:val="008D0D6A"/>
    <w:rsid w:val="008D15C7"/>
    <w:rsid w:val="008D2424"/>
    <w:rsid w:val="008D262D"/>
    <w:rsid w:val="008D2DCA"/>
    <w:rsid w:val="008D2F12"/>
    <w:rsid w:val="008D321B"/>
    <w:rsid w:val="008D3CE9"/>
    <w:rsid w:val="008D443B"/>
    <w:rsid w:val="008D4AFE"/>
    <w:rsid w:val="008D4B2F"/>
    <w:rsid w:val="008D4BB5"/>
    <w:rsid w:val="008D4C70"/>
    <w:rsid w:val="008D4CBE"/>
    <w:rsid w:val="008D5290"/>
    <w:rsid w:val="008D53F1"/>
    <w:rsid w:val="008D5680"/>
    <w:rsid w:val="008D5761"/>
    <w:rsid w:val="008D6841"/>
    <w:rsid w:val="008D6C6C"/>
    <w:rsid w:val="008D7398"/>
    <w:rsid w:val="008D79B4"/>
    <w:rsid w:val="008E067F"/>
    <w:rsid w:val="008E0B38"/>
    <w:rsid w:val="008E11AE"/>
    <w:rsid w:val="008E1511"/>
    <w:rsid w:val="008E184B"/>
    <w:rsid w:val="008E2AE9"/>
    <w:rsid w:val="008E3CBB"/>
    <w:rsid w:val="008E45C3"/>
    <w:rsid w:val="008E4775"/>
    <w:rsid w:val="008E5010"/>
    <w:rsid w:val="008E5252"/>
    <w:rsid w:val="008E5797"/>
    <w:rsid w:val="008E5860"/>
    <w:rsid w:val="008E5C58"/>
    <w:rsid w:val="008E62DA"/>
    <w:rsid w:val="008E6568"/>
    <w:rsid w:val="008E65C9"/>
    <w:rsid w:val="008E73FD"/>
    <w:rsid w:val="008E7AEF"/>
    <w:rsid w:val="008F064A"/>
    <w:rsid w:val="008F07AF"/>
    <w:rsid w:val="008F1BD3"/>
    <w:rsid w:val="008F2566"/>
    <w:rsid w:val="008F2957"/>
    <w:rsid w:val="008F318A"/>
    <w:rsid w:val="008F38FF"/>
    <w:rsid w:val="008F5133"/>
    <w:rsid w:val="008F5B0B"/>
    <w:rsid w:val="008F5B19"/>
    <w:rsid w:val="008F63C8"/>
    <w:rsid w:val="008F689E"/>
    <w:rsid w:val="008F75F4"/>
    <w:rsid w:val="008F7E44"/>
    <w:rsid w:val="009003E3"/>
    <w:rsid w:val="00900B9A"/>
    <w:rsid w:val="00900EB2"/>
    <w:rsid w:val="0090117F"/>
    <w:rsid w:val="00901475"/>
    <w:rsid w:val="0090286B"/>
    <w:rsid w:val="00902ED0"/>
    <w:rsid w:val="0090307E"/>
    <w:rsid w:val="009033AD"/>
    <w:rsid w:val="0090354B"/>
    <w:rsid w:val="00903CD2"/>
    <w:rsid w:val="00903FA0"/>
    <w:rsid w:val="00904191"/>
    <w:rsid w:val="0090448A"/>
    <w:rsid w:val="009044CA"/>
    <w:rsid w:val="00904CAD"/>
    <w:rsid w:val="00904EB3"/>
    <w:rsid w:val="0090543B"/>
    <w:rsid w:val="009056A5"/>
    <w:rsid w:val="00906C88"/>
    <w:rsid w:val="00906E8A"/>
    <w:rsid w:val="00907282"/>
    <w:rsid w:val="009075B3"/>
    <w:rsid w:val="00907640"/>
    <w:rsid w:val="009077C2"/>
    <w:rsid w:val="00907994"/>
    <w:rsid w:val="00910C3C"/>
    <w:rsid w:val="009112AA"/>
    <w:rsid w:val="009119E8"/>
    <w:rsid w:val="00911DA5"/>
    <w:rsid w:val="009122A9"/>
    <w:rsid w:val="0091258A"/>
    <w:rsid w:val="009125A1"/>
    <w:rsid w:val="009130DF"/>
    <w:rsid w:val="0091389C"/>
    <w:rsid w:val="00913CBA"/>
    <w:rsid w:val="009148C7"/>
    <w:rsid w:val="00914B78"/>
    <w:rsid w:val="00914EB8"/>
    <w:rsid w:val="0091500E"/>
    <w:rsid w:val="00915541"/>
    <w:rsid w:val="00915B06"/>
    <w:rsid w:val="00916235"/>
    <w:rsid w:val="00917932"/>
    <w:rsid w:val="009207A7"/>
    <w:rsid w:val="00920A36"/>
    <w:rsid w:val="009218BE"/>
    <w:rsid w:val="009223A7"/>
    <w:rsid w:val="009232F3"/>
    <w:rsid w:val="009242B1"/>
    <w:rsid w:val="0092481F"/>
    <w:rsid w:val="009252DD"/>
    <w:rsid w:val="00925506"/>
    <w:rsid w:val="009259E5"/>
    <w:rsid w:val="0092642E"/>
    <w:rsid w:val="0092648D"/>
    <w:rsid w:val="009269FF"/>
    <w:rsid w:val="009272BD"/>
    <w:rsid w:val="00927546"/>
    <w:rsid w:val="00927796"/>
    <w:rsid w:val="009301F2"/>
    <w:rsid w:val="009304B7"/>
    <w:rsid w:val="00930691"/>
    <w:rsid w:val="0093081A"/>
    <w:rsid w:val="00930DD8"/>
    <w:rsid w:val="00930EA2"/>
    <w:rsid w:val="009316DC"/>
    <w:rsid w:val="0093237C"/>
    <w:rsid w:val="009329E1"/>
    <w:rsid w:val="00932B16"/>
    <w:rsid w:val="009332DA"/>
    <w:rsid w:val="009333AE"/>
    <w:rsid w:val="00933F07"/>
    <w:rsid w:val="009341D9"/>
    <w:rsid w:val="00934A38"/>
    <w:rsid w:val="00935B55"/>
    <w:rsid w:val="00935FEE"/>
    <w:rsid w:val="009365EE"/>
    <w:rsid w:val="00936A33"/>
    <w:rsid w:val="00936D41"/>
    <w:rsid w:val="00936E04"/>
    <w:rsid w:val="00937181"/>
    <w:rsid w:val="00937DF1"/>
    <w:rsid w:val="00937FAC"/>
    <w:rsid w:val="00940BAB"/>
    <w:rsid w:val="00940CBD"/>
    <w:rsid w:val="00941B43"/>
    <w:rsid w:val="00941BD7"/>
    <w:rsid w:val="00942748"/>
    <w:rsid w:val="00942AB6"/>
    <w:rsid w:val="00943201"/>
    <w:rsid w:val="009439E6"/>
    <w:rsid w:val="0094489D"/>
    <w:rsid w:val="00944F19"/>
    <w:rsid w:val="00945B44"/>
    <w:rsid w:val="00946A14"/>
    <w:rsid w:val="0094786D"/>
    <w:rsid w:val="009478F1"/>
    <w:rsid w:val="0094793C"/>
    <w:rsid w:val="009516B6"/>
    <w:rsid w:val="00951BE1"/>
    <w:rsid w:val="00951EAE"/>
    <w:rsid w:val="00952198"/>
    <w:rsid w:val="00952559"/>
    <w:rsid w:val="009526A8"/>
    <w:rsid w:val="0095317F"/>
    <w:rsid w:val="009540AC"/>
    <w:rsid w:val="00954375"/>
    <w:rsid w:val="0095467A"/>
    <w:rsid w:val="00954B87"/>
    <w:rsid w:val="00954D3E"/>
    <w:rsid w:val="00957D66"/>
    <w:rsid w:val="009601EE"/>
    <w:rsid w:val="00960451"/>
    <w:rsid w:val="00961F78"/>
    <w:rsid w:val="009623F3"/>
    <w:rsid w:val="009627EC"/>
    <w:rsid w:val="0096287C"/>
    <w:rsid w:val="00962C8B"/>
    <w:rsid w:val="009640B3"/>
    <w:rsid w:val="0096441F"/>
    <w:rsid w:val="00964C4B"/>
    <w:rsid w:val="00964CEA"/>
    <w:rsid w:val="0096531F"/>
    <w:rsid w:val="00965DD8"/>
    <w:rsid w:val="00965E00"/>
    <w:rsid w:val="009661A1"/>
    <w:rsid w:val="00966683"/>
    <w:rsid w:val="009673B4"/>
    <w:rsid w:val="009675CE"/>
    <w:rsid w:val="00967D5F"/>
    <w:rsid w:val="00970163"/>
    <w:rsid w:val="00970A81"/>
    <w:rsid w:val="00970C7C"/>
    <w:rsid w:val="00970DB0"/>
    <w:rsid w:val="009714BC"/>
    <w:rsid w:val="00971737"/>
    <w:rsid w:val="00971DC8"/>
    <w:rsid w:val="00971E20"/>
    <w:rsid w:val="00972A0D"/>
    <w:rsid w:val="00973AF2"/>
    <w:rsid w:val="00973DC6"/>
    <w:rsid w:val="0097432F"/>
    <w:rsid w:val="00974AD2"/>
    <w:rsid w:val="009756BF"/>
    <w:rsid w:val="00975A18"/>
    <w:rsid w:val="00975F86"/>
    <w:rsid w:val="00976F24"/>
    <w:rsid w:val="00977258"/>
    <w:rsid w:val="009774FA"/>
    <w:rsid w:val="00977AA1"/>
    <w:rsid w:val="00980657"/>
    <w:rsid w:val="00981A97"/>
    <w:rsid w:val="0098210A"/>
    <w:rsid w:val="0098214B"/>
    <w:rsid w:val="00982282"/>
    <w:rsid w:val="00982695"/>
    <w:rsid w:val="00982BAD"/>
    <w:rsid w:val="00982E2F"/>
    <w:rsid w:val="00984193"/>
    <w:rsid w:val="009847B8"/>
    <w:rsid w:val="00984AF1"/>
    <w:rsid w:val="00984DB0"/>
    <w:rsid w:val="00985C39"/>
    <w:rsid w:val="00985F33"/>
    <w:rsid w:val="00986181"/>
    <w:rsid w:val="00987367"/>
    <w:rsid w:val="0098758F"/>
    <w:rsid w:val="00987BEB"/>
    <w:rsid w:val="00987DB9"/>
    <w:rsid w:val="00990144"/>
    <w:rsid w:val="009905EB"/>
    <w:rsid w:val="0099070E"/>
    <w:rsid w:val="00990748"/>
    <w:rsid w:val="009909A1"/>
    <w:rsid w:val="0099101A"/>
    <w:rsid w:val="009919BE"/>
    <w:rsid w:val="00991AF6"/>
    <w:rsid w:val="00992134"/>
    <w:rsid w:val="0099224D"/>
    <w:rsid w:val="009923C0"/>
    <w:rsid w:val="00992FFE"/>
    <w:rsid w:val="009934E8"/>
    <w:rsid w:val="00993770"/>
    <w:rsid w:val="00993A8A"/>
    <w:rsid w:val="009942C4"/>
    <w:rsid w:val="00994F3A"/>
    <w:rsid w:val="00995267"/>
    <w:rsid w:val="009963C0"/>
    <w:rsid w:val="009976BD"/>
    <w:rsid w:val="009976CE"/>
    <w:rsid w:val="009979E4"/>
    <w:rsid w:val="00997B25"/>
    <w:rsid w:val="00997C3E"/>
    <w:rsid w:val="00997CBA"/>
    <w:rsid w:val="00997D00"/>
    <w:rsid w:val="00997F3B"/>
    <w:rsid w:val="009A0990"/>
    <w:rsid w:val="009A0F9C"/>
    <w:rsid w:val="009A1B36"/>
    <w:rsid w:val="009A1F45"/>
    <w:rsid w:val="009A1F63"/>
    <w:rsid w:val="009A22F7"/>
    <w:rsid w:val="009A2647"/>
    <w:rsid w:val="009A3D4C"/>
    <w:rsid w:val="009A4792"/>
    <w:rsid w:val="009A4F39"/>
    <w:rsid w:val="009A548E"/>
    <w:rsid w:val="009A5751"/>
    <w:rsid w:val="009A5D7E"/>
    <w:rsid w:val="009A5E81"/>
    <w:rsid w:val="009A5F6A"/>
    <w:rsid w:val="009A681C"/>
    <w:rsid w:val="009A7A57"/>
    <w:rsid w:val="009A7BF0"/>
    <w:rsid w:val="009A7F86"/>
    <w:rsid w:val="009B0337"/>
    <w:rsid w:val="009B05EA"/>
    <w:rsid w:val="009B15B3"/>
    <w:rsid w:val="009B175C"/>
    <w:rsid w:val="009B18B1"/>
    <w:rsid w:val="009B1B03"/>
    <w:rsid w:val="009B26A6"/>
    <w:rsid w:val="009B2EC7"/>
    <w:rsid w:val="009B482D"/>
    <w:rsid w:val="009B4F86"/>
    <w:rsid w:val="009B50AB"/>
    <w:rsid w:val="009B57CC"/>
    <w:rsid w:val="009B58A5"/>
    <w:rsid w:val="009B5908"/>
    <w:rsid w:val="009B5932"/>
    <w:rsid w:val="009B6278"/>
    <w:rsid w:val="009B63E4"/>
    <w:rsid w:val="009B6418"/>
    <w:rsid w:val="009B6C21"/>
    <w:rsid w:val="009B7401"/>
    <w:rsid w:val="009B76D2"/>
    <w:rsid w:val="009B777B"/>
    <w:rsid w:val="009B79CD"/>
    <w:rsid w:val="009C0362"/>
    <w:rsid w:val="009C061F"/>
    <w:rsid w:val="009C0CB0"/>
    <w:rsid w:val="009C0E80"/>
    <w:rsid w:val="009C0F39"/>
    <w:rsid w:val="009C1385"/>
    <w:rsid w:val="009C1447"/>
    <w:rsid w:val="009C255E"/>
    <w:rsid w:val="009C2867"/>
    <w:rsid w:val="009C2F30"/>
    <w:rsid w:val="009C365A"/>
    <w:rsid w:val="009C3A94"/>
    <w:rsid w:val="009C3D8A"/>
    <w:rsid w:val="009C449C"/>
    <w:rsid w:val="009C48B4"/>
    <w:rsid w:val="009C50F6"/>
    <w:rsid w:val="009C529C"/>
    <w:rsid w:val="009C58A1"/>
    <w:rsid w:val="009C5D96"/>
    <w:rsid w:val="009C7712"/>
    <w:rsid w:val="009C7970"/>
    <w:rsid w:val="009C7AA1"/>
    <w:rsid w:val="009D0925"/>
    <w:rsid w:val="009D0C46"/>
    <w:rsid w:val="009D165E"/>
    <w:rsid w:val="009D17FC"/>
    <w:rsid w:val="009D218D"/>
    <w:rsid w:val="009D3513"/>
    <w:rsid w:val="009D3C6C"/>
    <w:rsid w:val="009D5B59"/>
    <w:rsid w:val="009D7062"/>
    <w:rsid w:val="009D71B3"/>
    <w:rsid w:val="009E17C1"/>
    <w:rsid w:val="009E1AE6"/>
    <w:rsid w:val="009E2097"/>
    <w:rsid w:val="009E26B1"/>
    <w:rsid w:val="009E270A"/>
    <w:rsid w:val="009E2846"/>
    <w:rsid w:val="009E29FA"/>
    <w:rsid w:val="009E2B65"/>
    <w:rsid w:val="009E2DBA"/>
    <w:rsid w:val="009E32F7"/>
    <w:rsid w:val="009E33AE"/>
    <w:rsid w:val="009E3E34"/>
    <w:rsid w:val="009E4587"/>
    <w:rsid w:val="009E4814"/>
    <w:rsid w:val="009E4C7E"/>
    <w:rsid w:val="009E5113"/>
    <w:rsid w:val="009E5580"/>
    <w:rsid w:val="009E63F0"/>
    <w:rsid w:val="009E6BFB"/>
    <w:rsid w:val="009E6CF9"/>
    <w:rsid w:val="009E6EB7"/>
    <w:rsid w:val="009E74C8"/>
    <w:rsid w:val="009E7E41"/>
    <w:rsid w:val="009F09A5"/>
    <w:rsid w:val="009F0EE3"/>
    <w:rsid w:val="009F2033"/>
    <w:rsid w:val="009F2100"/>
    <w:rsid w:val="009F2908"/>
    <w:rsid w:val="009F3BC3"/>
    <w:rsid w:val="009F41B6"/>
    <w:rsid w:val="009F4275"/>
    <w:rsid w:val="009F4849"/>
    <w:rsid w:val="009F4CA2"/>
    <w:rsid w:val="009F5190"/>
    <w:rsid w:val="009F64D5"/>
    <w:rsid w:val="009F65E0"/>
    <w:rsid w:val="009F682C"/>
    <w:rsid w:val="009F683B"/>
    <w:rsid w:val="009F71AD"/>
    <w:rsid w:val="00A014B9"/>
    <w:rsid w:val="00A01722"/>
    <w:rsid w:val="00A02470"/>
    <w:rsid w:val="00A032CA"/>
    <w:rsid w:val="00A04354"/>
    <w:rsid w:val="00A04D98"/>
    <w:rsid w:val="00A05149"/>
    <w:rsid w:val="00A05B94"/>
    <w:rsid w:val="00A07231"/>
    <w:rsid w:val="00A0723F"/>
    <w:rsid w:val="00A07249"/>
    <w:rsid w:val="00A07F7F"/>
    <w:rsid w:val="00A117E6"/>
    <w:rsid w:val="00A118DC"/>
    <w:rsid w:val="00A11DE3"/>
    <w:rsid w:val="00A12AA1"/>
    <w:rsid w:val="00A12B4E"/>
    <w:rsid w:val="00A12D1D"/>
    <w:rsid w:val="00A12EC3"/>
    <w:rsid w:val="00A13150"/>
    <w:rsid w:val="00A1325A"/>
    <w:rsid w:val="00A13562"/>
    <w:rsid w:val="00A13FF3"/>
    <w:rsid w:val="00A1455A"/>
    <w:rsid w:val="00A1499D"/>
    <w:rsid w:val="00A14ECD"/>
    <w:rsid w:val="00A15B76"/>
    <w:rsid w:val="00A161C4"/>
    <w:rsid w:val="00A16DB8"/>
    <w:rsid w:val="00A17A2E"/>
    <w:rsid w:val="00A20FF5"/>
    <w:rsid w:val="00A2193B"/>
    <w:rsid w:val="00A21BC1"/>
    <w:rsid w:val="00A21DB4"/>
    <w:rsid w:val="00A2233E"/>
    <w:rsid w:val="00A22397"/>
    <w:rsid w:val="00A223B6"/>
    <w:rsid w:val="00A229DE"/>
    <w:rsid w:val="00A22E79"/>
    <w:rsid w:val="00A2489C"/>
    <w:rsid w:val="00A2584C"/>
    <w:rsid w:val="00A259C6"/>
    <w:rsid w:val="00A268D2"/>
    <w:rsid w:val="00A26DC5"/>
    <w:rsid w:val="00A278EE"/>
    <w:rsid w:val="00A27AA2"/>
    <w:rsid w:val="00A30224"/>
    <w:rsid w:val="00A31A6C"/>
    <w:rsid w:val="00A31DDE"/>
    <w:rsid w:val="00A32521"/>
    <w:rsid w:val="00A3285F"/>
    <w:rsid w:val="00A3328B"/>
    <w:rsid w:val="00A33580"/>
    <w:rsid w:val="00A3369A"/>
    <w:rsid w:val="00A3395C"/>
    <w:rsid w:val="00A341A0"/>
    <w:rsid w:val="00A343FC"/>
    <w:rsid w:val="00A34833"/>
    <w:rsid w:val="00A348DC"/>
    <w:rsid w:val="00A34D38"/>
    <w:rsid w:val="00A350A3"/>
    <w:rsid w:val="00A35DAB"/>
    <w:rsid w:val="00A36089"/>
    <w:rsid w:val="00A361B3"/>
    <w:rsid w:val="00A361D2"/>
    <w:rsid w:val="00A36595"/>
    <w:rsid w:val="00A3721A"/>
    <w:rsid w:val="00A40156"/>
    <w:rsid w:val="00A40276"/>
    <w:rsid w:val="00A404F5"/>
    <w:rsid w:val="00A40EFD"/>
    <w:rsid w:val="00A41028"/>
    <w:rsid w:val="00A415A4"/>
    <w:rsid w:val="00A41F0E"/>
    <w:rsid w:val="00A420AC"/>
    <w:rsid w:val="00A423F6"/>
    <w:rsid w:val="00A424D9"/>
    <w:rsid w:val="00A4253C"/>
    <w:rsid w:val="00A43D3E"/>
    <w:rsid w:val="00A45677"/>
    <w:rsid w:val="00A465B7"/>
    <w:rsid w:val="00A4664F"/>
    <w:rsid w:val="00A46D65"/>
    <w:rsid w:val="00A473B4"/>
    <w:rsid w:val="00A47E83"/>
    <w:rsid w:val="00A50030"/>
    <w:rsid w:val="00A50390"/>
    <w:rsid w:val="00A50523"/>
    <w:rsid w:val="00A517B1"/>
    <w:rsid w:val="00A5221F"/>
    <w:rsid w:val="00A522EB"/>
    <w:rsid w:val="00A52EBA"/>
    <w:rsid w:val="00A536DB"/>
    <w:rsid w:val="00A536F3"/>
    <w:rsid w:val="00A53806"/>
    <w:rsid w:val="00A53E10"/>
    <w:rsid w:val="00A542D7"/>
    <w:rsid w:val="00A54C5D"/>
    <w:rsid w:val="00A54E39"/>
    <w:rsid w:val="00A54F42"/>
    <w:rsid w:val="00A5568E"/>
    <w:rsid w:val="00A55C42"/>
    <w:rsid w:val="00A55CA3"/>
    <w:rsid w:val="00A55D5D"/>
    <w:rsid w:val="00A5606D"/>
    <w:rsid w:val="00A5664D"/>
    <w:rsid w:val="00A574BB"/>
    <w:rsid w:val="00A57FCA"/>
    <w:rsid w:val="00A603FD"/>
    <w:rsid w:val="00A610D7"/>
    <w:rsid w:val="00A6182C"/>
    <w:rsid w:val="00A61F28"/>
    <w:rsid w:val="00A62EC0"/>
    <w:rsid w:val="00A63C78"/>
    <w:rsid w:val="00A64946"/>
    <w:rsid w:val="00A64A00"/>
    <w:rsid w:val="00A64BD4"/>
    <w:rsid w:val="00A64E2A"/>
    <w:rsid w:val="00A64EB9"/>
    <w:rsid w:val="00A65CEB"/>
    <w:rsid w:val="00A66220"/>
    <w:rsid w:val="00A66A69"/>
    <w:rsid w:val="00A67109"/>
    <w:rsid w:val="00A67872"/>
    <w:rsid w:val="00A67B90"/>
    <w:rsid w:val="00A70681"/>
    <w:rsid w:val="00A70C15"/>
    <w:rsid w:val="00A70C97"/>
    <w:rsid w:val="00A70CC5"/>
    <w:rsid w:val="00A71095"/>
    <w:rsid w:val="00A72D05"/>
    <w:rsid w:val="00A73013"/>
    <w:rsid w:val="00A73823"/>
    <w:rsid w:val="00A73E06"/>
    <w:rsid w:val="00A757E1"/>
    <w:rsid w:val="00A777C2"/>
    <w:rsid w:val="00A8080C"/>
    <w:rsid w:val="00A81D59"/>
    <w:rsid w:val="00A8388B"/>
    <w:rsid w:val="00A83A7A"/>
    <w:rsid w:val="00A83D75"/>
    <w:rsid w:val="00A846D8"/>
    <w:rsid w:val="00A8488F"/>
    <w:rsid w:val="00A854D5"/>
    <w:rsid w:val="00A85D76"/>
    <w:rsid w:val="00A86171"/>
    <w:rsid w:val="00A863DD"/>
    <w:rsid w:val="00A87186"/>
    <w:rsid w:val="00A87E45"/>
    <w:rsid w:val="00A9074D"/>
    <w:rsid w:val="00A90CDB"/>
    <w:rsid w:val="00A9247D"/>
    <w:rsid w:val="00A926C8"/>
    <w:rsid w:val="00A927F2"/>
    <w:rsid w:val="00A92BE1"/>
    <w:rsid w:val="00A93048"/>
    <w:rsid w:val="00A93579"/>
    <w:rsid w:val="00A935AE"/>
    <w:rsid w:val="00A946F5"/>
    <w:rsid w:val="00A94B38"/>
    <w:rsid w:val="00A9535D"/>
    <w:rsid w:val="00A96466"/>
    <w:rsid w:val="00A964A3"/>
    <w:rsid w:val="00A96FDE"/>
    <w:rsid w:val="00A97036"/>
    <w:rsid w:val="00A97A4E"/>
    <w:rsid w:val="00A97BE5"/>
    <w:rsid w:val="00A97D2B"/>
    <w:rsid w:val="00AA00C8"/>
    <w:rsid w:val="00AA0838"/>
    <w:rsid w:val="00AA083A"/>
    <w:rsid w:val="00AA1028"/>
    <w:rsid w:val="00AA12D6"/>
    <w:rsid w:val="00AA1F6C"/>
    <w:rsid w:val="00AA207F"/>
    <w:rsid w:val="00AA212C"/>
    <w:rsid w:val="00AA2542"/>
    <w:rsid w:val="00AA2645"/>
    <w:rsid w:val="00AA3FFC"/>
    <w:rsid w:val="00AA468E"/>
    <w:rsid w:val="00AA46B4"/>
    <w:rsid w:val="00AA5192"/>
    <w:rsid w:val="00AA62A8"/>
    <w:rsid w:val="00AA6E4E"/>
    <w:rsid w:val="00AA6F44"/>
    <w:rsid w:val="00AA7116"/>
    <w:rsid w:val="00AA7488"/>
    <w:rsid w:val="00AA7846"/>
    <w:rsid w:val="00AA7B96"/>
    <w:rsid w:val="00AA7E63"/>
    <w:rsid w:val="00AB073C"/>
    <w:rsid w:val="00AB20FB"/>
    <w:rsid w:val="00AB215D"/>
    <w:rsid w:val="00AB5605"/>
    <w:rsid w:val="00AB56F8"/>
    <w:rsid w:val="00AB6BBF"/>
    <w:rsid w:val="00AB75EE"/>
    <w:rsid w:val="00AC1049"/>
    <w:rsid w:val="00AC13A2"/>
    <w:rsid w:val="00AC14BC"/>
    <w:rsid w:val="00AC18E3"/>
    <w:rsid w:val="00AC2545"/>
    <w:rsid w:val="00AC2570"/>
    <w:rsid w:val="00AC3253"/>
    <w:rsid w:val="00AC3898"/>
    <w:rsid w:val="00AC390A"/>
    <w:rsid w:val="00AC3984"/>
    <w:rsid w:val="00AC48E7"/>
    <w:rsid w:val="00AC4F92"/>
    <w:rsid w:val="00AC55B0"/>
    <w:rsid w:val="00AC579E"/>
    <w:rsid w:val="00AC5A67"/>
    <w:rsid w:val="00AC6171"/>
    <w:rsid w:val="00AC6F30"/>
    <w:rsid w:val="00AC7851"/>
    <w:rsid w:val="00AD0468"/>
    <w:rsid w:val="00AD0B5F"/>
    <w:rsid w:val="00AD14E2"/>
    <w:rsid w:val="00AD156F"/>
    <w:rsid w:val="00AD3986"/>
    <w:rsid w:val="00AD3A76"/>
    <w:rsid w:val="00AD3ED3"/>
    <w:rsid w:val="00AD447F"/>
    <w:rsid w:val="00AD4B39"/>
    <w:rsid w:val="00AD4D88"/>
    <w:rsid w:val="00AD4DAB"/>
    <w:rsid w:val="00AD4FF4"/>
    <w:rsid w:val="00AD5941"/>
    <w:rsid w:val="00AD5FA5"/>
    <w:rsid w:val="00AD5FF1"/>
    <w:rsid w:val="00AD65FC"/>
    <w:rsid w:val="00AD6D4D"/>
    <w:rsid w:val="00AD70FD"/>
    <w:rsid w:val="00AD781C"/>
    <w:rsid w:val="00AD78C7"/>
    <w:rsid w:val="00AD7A83"/>
    <w:rsid w:val="00AD7D29"/>
    <w:rsid w:val="00AE0C97"/>
    <w:rsid w:val="00AE0E22"/>
    <w:rsid w:val="00AE112D"/>
    <w:rsid w:val="00AE1C43"/>
    <w:rsid w:val="00AE1D0A"/>
    <w:rsid w:val="00AE1ECE"/>
    <w:rsid w:val="00AE1EE9"/>
    <w:rsid w:val="00AE1F94"/>
    <w:rsid w:val="00AE27CB"/>
    <w:rsid w:val="00AE2C34"/>
    <w:rsid w:val="00AE30EF"/>
    <w:rsid w:val="00AE3ACC"/>
    <w:rsid w:val="00AE3E02"/>
    <w:rsid w:val="00AE4671"/>
    <w:rsid w:val="00AE482C"/>
    <w:rsid w:val="00AE489E"/>
    <w:rsid w:val="00AE556D"/>
    <w:rsid w:val="00AE5E8D"/>
    <w:rsid w:val="00AE62C4"/>
    <w:rsid w:val="00AE6F07"/>
    <w:rsid w:val="00AE70F7"/>
    <w:rsid w:val="00AE7B23"/>
    <w:rsid w:val="00AE7EF4"/>
    <w:rsid w:val="00AF0720"/>
    <w:rsid w:val="00AF0BA0"/>
    <w:rsid w:val="00AF101B"/>
    <w:rsid w:val="00AF11AC"/>
    <w:rsid w:val="00AF2C83"/>
    <w:rsid w:val="00AF2CA3"/>
    <w:rsid w:val="00AF3DB2"/>
    <w:rsid w:val="00AF3E2F"/>
    <w:rsid w:val="00AF4440"/>
    <w:rsid w:val="00AF4FFB"/>
    <w:rsid w:val="00AF50ED"/>
    <w:rsid w:val="00AF5245"/>
    <w:rsid w:val="00AF5248"/>
    <w:rsid w:val="00AF543A"/>
    <w:rsid w:val="00AF598E"/>
    <w:rsid w:val="00AF626E"/>
    <w:rsid w:val="00AF62B6"/>
    <w:rsid w:val="00AF6974"/>
    <w:rsid w:val="00AF6B75"/>
    <w:rsid w:val="00AF76D1"/>
    <w:rsid w:val="00AF787A"/>
    <w:rsid w:val="00AF7BA9"/>
    <w:rsid w:val="00AF7C26"/>
    <w:rsid w:val="00B01E4D"/>
    <w:rsid w:val="00B021FE"/>
    <w:rsid w:val="00B02793"/>
    <w:rsid w:val="00B029E4"/>
    <w:rsid w:val="00B0361A"/>
    <w:rsid w:val="00B039B5"/>
    <w:rsid w:val="00B03F3D"/>
    <w:rsid w:val="00B050B8"/>
    <w:rsid w:val="00B0519A"/>
    <w:rsid w:val="00B05E98"/>
    <w:rsid w:val="00B062E7"/>
    <w:rsid w:val="00B069A5"/>
    <w:rsid w:val="00B06D2D"/>
    <w:rsid w:val="00B070A9"/>
    <w:rsid w:val="00B07129"/>
    <w:rsid w:val="00B07261"/>
    <w:rsid w:val="00B0784E"/>
    <w:rsid w:val="00B108ED"/>
    <w:rsid w:val="00B10CE3"/>
    <w:rsid w:val="00B11C35"/>
    <w:rsid w:val="00B11D0A"/>
    <w:rsid w:val="00B11F6E"/>
    <w:rsid w:val="00B120E6"/>
    <w:rsid w:val="00B13249"/>
    <w:rsid w:val="00B13703"/>
    <w:rsid w:val="00B1401D"/>
    <w:rsid w:val="00B14AAC"/>
    <w:rsid w:val="00B14DC9"/>
    <w:rsid w:val="00B16404"/>
    <w:rsid w:val="00B16AE7"/>
    <w:rsid w:val="00B17143"/>
    <w:rsid w:val="00B17274"/>
    <w:rsid w:val="00B17783"/>
    <w:rsid w:val="00B17888"/>
    <w:rsid w:val="00B17C21"/>
    <w:rsid w:val="00B17F6A"/>
    <w:rsid w:val="00B209C3"/>
    <w:rsid w:val="00B213A8"/>
    <w:rsid w:val="00B2211E"/>
    <w:rsid w:val="00B235D3"/>
    <w:rsid w:val="00B23AC6"/>
    <w:rsid w:val="00B2438A"/>
    <w:rsid w:val="00B2471C"/>
    <w:rsid w:val="00B248AA"/>
    <w:rsid w:val="00B250F9"/>
    <w:rsid w:val="00B25526"/>
    <w:rsid w:val="00B25EB9"/>
    <w:rsid w:val="00B261AC"/>
    <w:rsid w:val="00B261B3"/>
    <w:rsid w:val="00B2631E"/>
    <w:rsid w:val="00B264D0"/>
    <w:rsid w:val="00B26EFA"/>
    <w:rsid w:val="00B276A4"/>
    <w:rsid w:val="00B27C37"/>
    <w:rsid w:val="00B27FC4"/>
    <w:rsid w:val="00B30341"/>
    <w:rsid w:val="00B30508"/>
    <w:rsid w:val="00B30D7E"/>
    <w:rsid w:val="00B30F69"/>
    <w:rsid w:val="00B32273"/>
    <w:rsid w:val="00B32DBD"/>
    <w:rsid w:val="00B3321F"/>
    <w:rsid w:val="00B339A9"/>
    <w:rsid w:val="00B34995"/>
    <w:rsid w:val="00B3517F"/>
    <w:rsid w:val="00B357F0"/>
    <w:rsid w:val="00B358C7"/>
    <w:rsid w:val="00B359B6"/>
    <w:rsid w:val="00B36563"/>
    <w:rsid w:val="00B3711C"/>
    <w:rsid w:val="00B37913"/>
    <w:rsid w:val="00B37CFA"/>
    <w:rsid w:val="00B40383"/>
    <w:rsid w:val="00B404E1"/>
    <w:rsid w:val="00B40A48"/>
    <w:rsid w:val="00B413ED"/>
    <w:rsid w:val="00B41504"/>
    <w:rsid w:val="00B42B0F"/>
    <w:rsid w:val="00B42BD7"/>
    <w:rsid w:val="00B43AA9"/>
    <w:rsid w:val="00B43BE7"/>
    <w:rsid w:val="00B4530F"/>
    <w:rsid w:val="00B455EB"/>
    <w:rsid w:val="00B45777"/>
    <w:rsid w:val="00B45983"/>
    <w:rsid w:val="00B4607C"/>
    <w:rsid w:val="00B4685F"/>
    <w:rsid w:val="00B470ED"/>
    <w:rsid w:val="00B50176"/>
    <w:rsid w:val="00B501CE"/>
    <w:rsid w:val="00B50515"/>
    <w:rsid w:val="00B5071E"/>
    <w:rsid w:val="00B511E0"/>
    <w:rsid w:val="00B51520"/>
    <w:rsid w:val="00B519C4"/>
    <w:rsid w:val="00B519E6"/>
    <w:rsid w:val="00B52058"/>
    <w:rsid w:val="00B522BF"/>
    <w:rsid w:val="00B52533"/>
    <w:rsid w:val="00B536F3"/>
    <w:rsid w:val="00B53CF5"/>
    <w:rsid w:val="00B541C3"/>
    <w:rsid w:val="00B54408"/>
    <w:rsid w:val="00B54F6A"/>
    <w:rsid w:val="00B55687"/>
    <w:rsid w:val="00B55AAE"/>
    <w:rsid w:val="00B5605E"/>
    <w:rsid w:val="00B5726D"/>
    <w:rsid w:val="00B5766A"/>
    <w:rsid w:val="00B57673"/>
    <w:rsid w:val="00B60A0B"/>
    <w:rsid w:val="00B60A53"/>
    <w:rsid w:val="00B61393"/>
    <w:rsid w:val="00B61AD0"/>
    <w:rsid w:val="00B62E26"/>
    <w:rsid w:val="00B63424"/>
    <w:rsid w:val="00B63C20"/>
    <w:rsid w:val="00B63D1F"/>
    <w:rsid w:val="00B63F8B"/>
    <w:rsid w:val="00B650D7"/>
    <w:rsid w:val="00B65E53"/>
    <w:rsid w:val="00B6660A"/>
    <w:rsid w:val="00B66888"/>
    <w:rsid w:val="00B6769C"/>
    <w:rsid w:val="00B67CFE"/>
    <w:rsid w:val="00B67E8F"/>
    <w:rsid w:val="00B700E9"/>
    <w:rsid w:val="00B7021A"/>
    <w:rsid w:val="00B70261"/>
    <w:rsid w:val="00B70485"/>
    <w:rsid w:val="00B7076E"/>
    <w:rsid w:val="00B70919"/>
    <w:rsid w:val="00B711BF"/>
    <w:rsid w:val="00B7144E"/>
    <w:rsid w:val="00B7154C"/>
    <w:rsid w:val="00B71C83"/>
    <w:rsid w:val="00B7214C"/>
    <w:rsid w:val="00B7243E"/>
    <w:rsid w:val="00B728E8"/>
    <w:rsid w:val="00B72C88"/>
    <w:rsid w:val="00B72E75"/>
    <w:rsid w:val="00B73338"/>
    <w:rsid w:val="00B7395E"/>
    <w:rsid w:val="00B74347"/>
    <w:rsid w:val="00B744DD"/>
    <w:rsid w:val="00B74C4F"/>
    <w:rsid w:val="00B750F0"/>
    <w:rsid w:val="00B753EE"/>
    <w:rsid w:val="00B75ACF"/>
    <w:rsid w:val="00B7602E"/>
    <w:rsid w:val="00B76A61"/>
    <w:rsid w:val="00B76B65"/>
    <w:rsid w:val="00B7722A"/>
    <w:rsid w:val="00B77621"/>
    <w:rsid w:val="00B77A9F"/>
    <w:rsid w:val="00B806DC"/>
    <w:rsid w:val="00B82570"/>
    <w:rsid w:val="00B82B91"/>
    <w:rsid w:val="00B82F4D"/>
    <w:rsid w:val="00B831AF"/>
    <w:rsid w:val="00B83DA6"/>
    <w:rsid w:val="00B83F76"/>
    <w:rsid w:val="00B842B0"/>
    <w:rsid w:val="00B8478A"/>
    <w:rsid w:val="00B84E9B"/>
    <w:rsid w:val="00B85138"/>
    <w:rsid w:val="00B85784"/>
    <w:rsid w:val="00B8586A"/>
    <w:rsid w:val="00B85CA9"/>
    <w:rsid w:val="00B85D28"/>
    <w:rsid w:val="00B862D9"/>
    <w:rsid w:val="00B868B1"/>
    <w:rsid w:val="00B86F7F"/>
    <w:rsid w:val="00B87CB0"/>
    <w:rsid w:val="00B87F87"/>
    <w:rsid w:val="00B90125"/>
    <w:rsid w:val="00B90521"/>
    <w:rsid w:val="00B90985"/>
    <w:rsid w:val="00B90BF1"/>
    <w:rsid w:val="00B90D9F"/>
    <w:rsid w:val="00B91DAA"/>
    <w:rsid w:val="00B923A5"/>
    <w:rsid w:val="00B9244D"/>
    <w:rsid w:val="00B92D83"/>
    <w:rsid w:val="00B938D1"/>
    <w:rsid w:val="00B946F2"/>
    <w:rsid w:val="00B946F9"/>
    <w:rsid w:val="00B95189"/>
    <w:rsid w:val="00B9566D"/>
    <w:rsid w:val="00B957B3"/>
    <w:rsid w:val="00B96422"/>
    <w:rsid w:val="00B96AC3"/>
    <w:rsid w:val="00B97921"/>
    <w:rsid w:val="00B97ED4"/>
    <w:rsid w:val="00BA0485"/>
    <w:rsid w:val="00BA079D"/>
    <w:rsid w:val="00BA07EE"/>
    <w:rsid w:val="00BA0943"/>
    <w:rsid w:val="00BA0A48"/>
    <w:rsid w:val="00BA0BCC"/>
    <w:rsid w:val="00BA0C24"/>
    <w:rsid w:val="00BA0F3B"/>
    <w:rsid w:val="00BA163F"/>
    <w:rsid w:val="00BA202A"/>
    <w:rsid w:val="00BA2205"/>
    <w:rsid w:val="00BA2D2C"/>
    <w:rsid w:val="00BA36AB"/>
    <w:rsid w:val="00BA3756"/>
    <w:rsid w:val="00BA3A36"/>
    <w:rsid w:val="00BA448D"/>
    <w:rsid w:val="00BA4FA7"/>
    <w:rsid w:val="00BA533D"/>
    <w:rsid w:val="00BA5749"/>
    <w:rsid w:val="00BA62EC"/>
    <w:rsid w:val="00BA63ED"/>
    <w:rsid w:val="00BA684A"/>
    <w:rsid w:val="00BA6ED4"/>
    <w:rsid w:val="00BB087F"/>
    <w:rsid w:val="00BB11F2"/>
    <w:rsid w:val="00BB1767"/>
    <w:rsid w:val="00BB31BB"/>
    <w:rsid w:val="00BB399A"/>
    <w:rsid w:val="00BB44DB"/>
    <w:rsid w:val="00BB5189"/>
    <w:rsid w:val="00BB551C"/>
    <w:rsid w:val="00BB5E6C"/>
    <w:rsid w:val="00BB628F"/>
    <w:rsid w:val="00BB6681"/>
    <w:rsid w:val="00BB6FC8"/>
    <w:rsid w:val="00BB7434"/>
    <w:rsid w:val="00BB7439"/>
    <w:rsid w:val="00BB7442"/>
    <w:rsid w:val="00BC0020"/>
    <w:rsid w:val="00BC00EF"/>
    <w:rsid w:val="00BC0112"/>
    <w:rsid w:val="00BC0D21"/>
    <w:rsid w:val="00BC1132"/>
    <w:rsid w:val="00BC1167"/>
    <w:rsid w:val="00BC1A3A"/>
    <w:rsid w:val="00BC20FD"/>
    <w:rsid w:val="00BC228A"/>
    <w:rsid w:val="00BC230C"/>
    <w:rsid w:val="00BC24F7"/>
    <w:rsid w:val="00BC2795"/>
    <w:rsid w:val="00BC2DEC"/>
    <w:rsid w:val="00BC3399"/>
    <w:rsid w:val="00BC370B"/>
    <w:rsid w:val="00BC3783"/>
    <w:rsid w:val="00BC63AF"/>
    <w:rsid w:val="00BC6E82"/>
    <w:rsid w:val="00BC6F9B"/>
    <w:rsid w:val="00BC74EA"/>
    <w:rsid w:val="00BC7624"/>
    <w:rsid w:val="00BD07F3"/>
    <w:rsid w:val="00BD0FE6"/>
    <w:rsid w:val="00BD1598"/>
    <w:rsid w:val="00BD185E"/>
    <w:rsid w:val="00BD19C6"/>
    <w:rsid w:val="00BD1B74"/>
    <w:rsid w:val="00BD2387"/>
    <w:rsid w:val="00BD2D74"/>
    <w:rsid w:val="00BD2E50"/>
    <w:rsid w:val="00BD2FE2"/>
    <w:rsid w:val="00BD317E"/>
    <w:rsid w:val="00BD3332"/>
    <w:rsid w:val="00BD375E"/>
    <w:rsid w:val="00BD388F"/>
    <w:rsid w:val="00BD4099"/>
    <w:rsid w:val="00BD46FE"/>
    <w:rsid w:val="00BD4B54"/>
    <w:rsid w:val="00BD5D50"/>
    <w:rsid w:val="00BD5D94"/>
    <w:rsid w:val="00BD62A1"/>
    <w:rsid w:val="00BD64F9"/>
    <w:rsid w:val="00BD6657"/>
    <w:rsid w:val="00BD6E8D"/>
    <w:rsid w:val="00BD7D13"/>
    <w:rsid w:val="00BD7D2F"/>
    <w:rsid w:val="00BD7F79"/>
    <w:rsid w:val="00BE02AF"/>
    <w:rsid w:val="00BE0E21"/>
    <w:rsid w:val="00BE11A4"/>
    <w:rsid w:val="00BE14F1"/>
    <w:rsid w:val="00BE1D41"/>
    <w:rsid w:val="00BE213B"/>
    <w:rsid w:val="00BE26FB"/>
    <w:rsid w:val="00BE2997"/>
    <w:rsid w:val="00BE3104"/>
    <w:rsid w:val="00BE3C58"/>
    <w:rsid w:val="00BE4157"/>
    <w:rsid w:val="00BE42F8"/>
    <w:rsid w:val="00BE4E67"/>
    <w:rsid w:val="00BE5BAF"/>
    <w:rsid w:val="00BE63E7"/>
    <w:rsid w:val="00BE6561"/>
    <w:rsid w:val="00BE672C"/>
    <w:rsid w:val="00BE68F0"/>
    <w:rsid w:val="00BE7B3A"/>
    <w:rsid w:val="00BE7BBC"/>
    <w:rsid w:val="00BE7DC0"/>
    <w:rsid w:val="00BF0CB5"/>
    <w:rsid w:val="00BF12B1"/>
    <w:rsid w:val="00BF162C"/>
    <w:rsid w:val="00BF18C0"/>
    <w:rsid w:val="00BF1A6A"/>
    <w:rsid w:val="00BF1B74"/>
    <w:rsid w:val="00BF1C1F"/>
    <w:rsid w:val="00BF2A46"/>
    <w:rsid w:val="00BF2C95"/>
    <w:rsid w:val="00BF2FCE"/>
    <w:rsid w:val="00BF3703"/>
    <w:rsid w:val="00BF46E8"/>
    <w:rsid w:val="00BF4F4C"/>
    <w:rsid w:val="00BF505B"/>
    <w:rsid w:val="00BF5EA4"/>
    <w:rsid w:val="00BF6A8C"/>
    <w:rsid w:val="00BF6C0A"/>
    <w:rsid w:val="00BF6D55"/>
    <w:rsid w:val="00BF721D"/>
    <w:rsid w:val="00BF7268"/>
    <w:rsid w:val="00BF779B"/>
    <w:rsid w:val="00BF7F6C"/>
    <w:rsid w:val="00C009C6"/>
    <w:rsid w:val="00C014AA"/>
    <w:rsid w:val="00C016EA"/>
    <w:rsid w:val="00C017FB"/>
    <w:rsid w:val="00C01ACF"/>
    <w:rsid w:val="00C01C5F"/>
    <w:rsid w:val="00C021DA"/>
    <w:rsid w:val="00C03252"/>
    <w:rsid w:val="00C032B1"/>
    <w:rsid w:val="00C03550"/>
    <w:rsid w:val="00C036A4"/>
    <w:rsid w:val="00C03AEE"/>
    <w:rsid w:val="00C03CAE"/>
    <w:rsid w:val="00C03DC2"/>
    <w:rsid w:val="00C0498A"/>
    <w:rsid w:val="00C04F24"/>
    <w:rsid w:val="00C0577B"/>
    <w:rsid w:val="00C05B58"/>
    <w:rsid w:val="00C05CB1"/>
    <w:rsid w:val="00C0686E"/>
    <w:rsid w:val="00C06A73"/>
    <w:rsid w:val="00C06C02"/>
    <w:rsid w:val="00C077AA"/>
    <w:rsid w:val="00C077C9"/>
    <w:rsid w:val="00C07930"/>
    <w:rsid w:val="00C079F4"/>
    <w:rsid w:val="00C07C0B"/>
    <w:rsid w:val="00C07D91"/>
    <w:rsid w:val="00C10385"/>
    <w:rsid w:val="00C103FA"/>
    <w:rsid w:val="00C1131E"/>
    <w:rsid w:val="00C11963"/>
    <w:rsid w:val="00C11A4C"/>
    <w:rsid w:val="00C11C1A"/>
    <w:rsid w:val="00C1246B"/>
    <w:rsid w:val="00C12847"/>
    <w:rsid w:val="00C12D01"/>
    <w:rsid w:val="00C137ED"/>
    <w:rsid w:val="00C13821"/>
    <w:rsid w:val="00C15DB8"/>
    <w:rsid w:val="00C16682"/>
    <w:rsid w:val="00C16D15"/>
    <w:rsid w:val="00C17053"/>
    <w:rsid w:val="00C17C3F"/>
    <w:rsid w:val="00C17CEA"/>
    <w:rsid w:val="00C17E2B"/>
    <w:rsid w:val="00C207B2"/>
    <w:rsid w:val="00C207CD"/>
    <w:rsid w:val="00C2143C"/>
    <w:rsid w:val="00C222BF"/>
    <w:rsid w:val="00C22583"/>
    <w:rsid w:val="00C22606"/>
    <w:rsid w:val="00C2275A"/>
    <w:rsid w:val="00C22A09"/>
    <w:rsid w:val="00C23B6F"/>
    <w:rsid w:val="00C23CF5"/>
    <w:rsid w:val="00C241C3"/>
    <w:rsid w:val="00C24660"/>
    <w:rsid w:val="00C246B2"/>
    <w:rsid w:val="00C24B8A"/>
    <w:rsid w:val="00C259A5"/>
    <w:rsid w:val="00C2600D"/>
    <w:rsid w:val="00C26217"/>
    <w:rsid w:val="00C2714D"/>
    <w:rsid w:val="00C27D10"/>
    <w:rsid w:val="00C302D3"/>
    <w:rsid w:val="00C30356"/>
    <w:rsid w:val="00C3236E"/>
    <w:rsid w:val="00C34A89"/>
    <w:rsid w:val="00C34EEA"/>
    <w:rsid w:val="00C353AB"/>
    <w:rsid w:val="00C35C6A"/>
    <w:rsid w:val="00C35DE4"/>
    <w:rsid w:val="00C36590"/>
    <w:rsid w:val="00C36730"/>
    <w:rsid w:val="00C36DA9"/>
    <w:rsid w:val="00C373BF"/>
    <w:rsid w:val="00C40441"/>
    <w:rsid w:val="00C40516"/>
    <w:rsid w:val="00C40C73"/>
    <w:rsid w:val="00C40E09"/>
    <w:rsid w:val="00C42264"/>
    <w:rsid w:val="00C42462"/>
    <w:rsid w:val="00C4318B"/>
    <w:rsid w:val="00C44AC4"/>
    <w:rsid w:val="00C44ADD"/>
    <w:rsid w:val="00C44B26"/>
    <w:rsid w:val="00C44DCB"/>
    <w:rsid w:val="00C45287"/>
    <w:rsid w:val="00C457FF"/>
    <w:rsid w:val="00C45C4F"/>
    <w:rsid w:val="00C476BC"/>
    <w:rsid w:val="00C51070"/>
    <w:rsid w:val="00C51BEB"/>
    <w:rsid w:val="00C52E49"/>
    <w:rsid w:val="00C53714"/>
    <w:rsid w:val="00C53D6D"/>
    <w:rsid w:val="00C54FDF"/>
    <w:rsid w:val="00C5507D"/>
    <w:rsid w:val="00C55086"/>
    <w:rsid w:val="00C551DE"/>
    <w:rsid w:val="00C560BD"/>
    <w:rsid w:val="00C56578"/>
    <w:rsid w:val="00C565D5"/>
    <w:rsid w:val="00C569CF"/>
    <w:rsid w:val="00C57240"/>
    <w:rsid w:val="00C60EEC"/>
    <w:rsid w:val="00C62E90"/>
    <w:rsid w:val="00C632D0"/>
    <w:rsid w:val="00C63316"/>
    <w:rsid w:val="00C63F83"/>
    <w:rsid w:val="00C64393"/>
    <w:rsid w:val="00C651E0"/>
    <w:rsid w:val="00C65298"/>
    <w:rsid w:val="00C65530"/>
    <w:rsid w:val="00C6592D"/>
    <w:rsid w:val="00C65DB6"/>
    <w:rsid w:val="00C67333"/>
    <w:rsid w:val="00C701DC"/>
    <w:rsid w:val="00C707DC"/>
    <w:rsid w:val="00C70A42"/>
    <w:rsid w:val="00C70BAE"/>
    <w:rsid w:val="00C71A2A"/>
    <w:rsid w:val="00C71E8C"/>
    <w:rsid w:val="00C72583"/>
    <w:rsid w:val="00C73367"/>
    <w:rsid w:val="00C74519"/>
    <w:rsid w:val="00C74601"/>
    <w:rsid w:val="00C74E1F"/>
    <w:rsid w:val="00C756B9"/>
    <w:rsid w:val="00C757A0"/>
    <w:rsid w:val="00C76C21"/>
    <w:rsid w:val="00C77DB4"/>
    <w:rsid w:val="00C809A7"/>
    <w:rsid w:val="00C80E69"/>
    <w:rsid w:val="00C813CF"/>
    <w:rsid w:val="00C81C00"/>
    <w:rsid w:val="00C81C6F"/>
    <w:rsid w:val="00C82130"/>
    <w:rsid w:val="00C82222"/>
    <w:rsid w:val="00C824E1"/>
    <w:rsid w:val="00C82621"/>
    <w:rsid w:val="00C827F8"/>
    <w:rsid w:val="00C82B2E"/>
    <w:rsid w:val="00C842DE"/>
    <w:rsid w:val="00C843F6"/>
    <w:rsid w:val="00C867C8"/>
    <w:rsid w:val="00C9023C"/>
    <w:rsid w:val="00C903B6"/>
    <w:rsid w:val="00C90EA2"/>
    <w:rsid w:val="00C90FEF"/>
    <w:rsid w:val="00C910AF"/>
    <w:rsid w:val="00C918B0"/>
    <w:rsid w:val="00C9205A"/>
    <w:rsid w:val="00C9224B"/>
    <w:rsid w:val="00C9228E"/>
    <w:rsid w:val="00C924B2"/>
    <w:rsid w:val="00C9321C"/>
    <w:rsid w:val="00C93BB5"/>
    <w:rsid w:val="00C93C1B"/>
    <w:rsid w:val="00C93D27"/>
    <w:rsid w:val="00C9407A"/>
    <w:rsid w:val="00C945C4"/>
    <w:rsid w:val="00C94BCF"/>
    <w:rsid w:val="00C94BE1"/>
    <w:rsid w:val="00C95295"/>
    <w:rsid w:val="00C95634"/>
    <w:rsid w:val="00C95B25"/>
    <w:rsid w:val="00C96642"/>
    <w:rsid w:val="00C9683C"/>
    <w:rsid w:val="00C97080"/>
    <w:rsid w:val="00C970AF"/>
    <w:rsid w:val="00C97245"/>
    <w:rsid w:val="00C9788D"/>
    <w:rsid w:val="00CA03B7"/>
    <w:rsid w:val="00CA06E1"/>
    <w:rsid w:val="00CA074C"/>
    <w:rsid w:val="00CA0859"/>
    <w:rsid w:val="00CA12E4"/>
    <w:rsid w:val="00CA1B03"/>
    <w:rsid w:val="00CA1C3C"/>
    <w:rsid w:val="00CA2D34"/>
    <w:rsid w:val="00CA3A7A"/>
    <w:rsid w:val="00CA433D"/>
    <w:rsid w:val="00CA5A01"/>
    <w:rsid w:val="00CA63BD"/>
    <w:rsid w:val="00CA6B1B"/>
    <w:rsid w:val="00CA7F91"/>
    <w:rsid w:val="00CB03BF"/>
    <w:rsid w:val="00CB06F1"/>
    <w:rsid w:val="00CB13E0"/>
    <w:rsid w:val="00CB17B1"/>
    <w:rsid w:val="00CB1CC7"/>
    <w:rsid w:val="00CB2D4F"/>
    <w:rsid w:val="00CB36D5"/>
    <w:rsid w:val="00CB37A1"/>
    <w:rsid w:val="00CB3CD2"/>
    <w:rsid w:val="00CB40D6"/>
    <w:rsid w:val="00CB44D0"/>
    <w:rsid w:val="00CB4580"/>
    <w:rsid w:val="00CB4C90"/>
    <w:rsid w:val="00CB502A"/>
    <w:rsid w:val="00CB508F"/>
    <w:rsid w:val="00CB5F9F"/>
    <w:rsid w:val="00CB69B5"/>
    <w:rsid w:val="00CB7FD8"/>
    <w:rsid w:val="00CC00FC"/>
    <w:rsid w:val="00CC0D6C"/>
    <w:rsid w:val="00CC12B1"/>
    <w:rsid w:val="00CC13C1"/>
    <w:rsid w:val="00CC1446"/>
    <w:rsid w:val="00CC1489"/>
    <w:rsid w:val="00CC16BE"/>
    <w:rsid w:val="00CC19AD"/>
    <w:rsid w:val="00CC1A71"/>
    <w:rsid w:val="00CC2092"/>
    <w:rsid w:val="00CC2A1B"/>
    <w:rsid w:val="00CC337D"/>
    <w:rsid w:val="00CC3ADA"/>
    <w:rsid w:val="00CC47EC"/>
    <w:rsid w:val="00CC4DAC"/>
    <w:rsid w:val="00CC56DD"/>
    <w:rsid w:val="00CC6576"/>
    <w:rsid w:val="00CC6B56"/>
    <w:rsid w:val="00CC6D01"/>
    <w:rsid w:val="00CC6F7E"/>
    <w:rsid w:val="00CC7763"/>
    <w:rsid w:val="00CD2255"/>
    <w:rsid w:val="00CD255C"/>
    <w:rsid w:val="00CD26D0"/>
    <w:rsid w:val="00CD287B"/>
    <w:rsid w:val="00CD33D0"/>
    <w:rsid w:val="00CD3443"/>
    <w:rsid w:val="00CD3960"/>
    <w:rsid w:val="00CD4B86"/>
    <w:rsid w:val="00CD4E92"/>
    <w:rsid w:val="00CD5112"/>
    <w:rsid w:val="00CD5F14"/>
    <w:rsid w:val="00CD6178"/>
    <w:rsid w:val="00CD6A47"/>
    <w:rsid w:val="00CD7EBF"/>
    <w:rsid w:val="00CE02A6"/>
    <w:rsid w:val="00CE0812"/>
    <w:rsid w:val="00CE0C1D"/>
    <w:rsid w:val="00CE1124"/>
    <w:rsid w:val="00CE112F"/>
    <w:rsid w:val="00CE1760"/>
    <w:rsid w:val="00CE2328"/>
    <w:rsid w:val="00CE29AC"/>
    <w:rsid w:val="00CE2A6F"/>
    <w:rsid w:val="00CE32DC"/>
    <w:rsid w:val="00CE35D0"/>
    <w:rsid w:val="00CE3647"/>
    <w:rsid w:val="00CE3F3C"/>
    <w:rsid w:val="00CE42DB"/>
    <w:rsid w:val="00CE4681"/>
    <w:rsid w:val="00CE4ED2"/>
    <w:rsid w:val="00CE5CB5"/>
    <w:rsid w:val="00CE6270"/>
    <w:rsid w:val="00CE673C"/>
    <w:rsid w:val="00CE6C81"/>
    <w:rsid w:val="00CE6D97"/>
    <w:rsid w:val="00CE75EC"/>
    <w:rsid w:val="00CE77CB"/>
    <w:rsid w:val="00CE7B1B"/>
    <w:rsid w:val="00CF02D1"/>
    <w:rsid w:val="00CF07AE"/>
    <w:rsid w:val="00CF0911"/>
    <w:rsid w:val="00CF1353"/>
    <w:rsid w:val="00CF1FC1"/>
    <w:rsid w:val="00CF222B"/>
    <w:rsid w:val="00CF238D"/>
    <w:rsid w:val="00CF2396"/>
    <w:rsid w:val="00CF295F"/>
    <w:rsid w:val="00CF36F6"/>
    <w:rsid w:val="00CF456E"/>
    <w:rsid w:val="00CF47D6"/>
    <w:rsid w:val="00CF48D7"/>
    <w:rsid w:val="00CF4DAD"/>
    <w:rsid w:val="00CF5533"/>
    <w:rsid w:val="00CF5DF4"/>
    <w:rsid w:val="00CF622A"/>
    <w:rsid w:val="00CF64C2"/>
    <w:rsid w:val="00CF6912"/>
    <w:rsid w:val="00CF706B"/>
    <w:rsid w:val="00D004B7"/>
    <w:rsid w:val="00D005D3"/>
    <w:rsid w:val="00D00AF8"/>
    <w:rsid w:val="00D01A3A"/>
    <w:rsid w:val="00D01CEE"/>
    <w:rsid w:val="00D01FF7"/>
    <w:rsid w:val="00D02112"/>
    <w:rsid w:val="00D022D3"/>
    <w:rsid w:val="00D0277D"/>
    <w:rsid w:val="00D028B8"/>
    <w:rsid w:val="00D02BF9"/>
    <w:rsid w:val="00D02C35"/>
    <w:rsid w:val="00D03515"/>
    <w:rsid w:val="00D035B8"/>
    <w:rsid w:val="00D03835"/>
    <w:rsid w:val="00D039A1"/>
    <w:rsid w:val="00D03D77"/>
    <w:rsid w:val="00D04170"/>
    <w:rsid w:val="00D04C08"/>
    <w:rsid w:val="00D04E25"/>
    <w:rsid w:val="00D04F4A"/>
    <w:rsid w:val="00D0528C"/>
    <w:rsid w:val="00D056A7"/>
    <w:rsid w:val="00D05809"/>
    <w:rsid w:val="00D0601F"/>
    <w:rsid w:val="00D07751"/>
    <w:rsid w:val="00D1090D"/>
    <w:rsid w:val="00D12393"/>
    <w:rsid w:val="00D133BF"/>
    <w:rsid w:val="00D1380C"/>
    <w:rsid w:val="00D13BB1"/>
    <w:rsid w:val="00D1401A"/>
    <w:rsid w:val="00D148CC"/>
    <w:rsid w:val="00D14951"/>
    <w:rsid w:val="00D14DC5"/>
    <w:rsid w:val="00D15614"/>
    <w:rsid w:val="00D1594B"/>
    <w:rsid w:val="00D15AE6"/>
    <w:rsid w:val="00D15BEC"/>
    <w:rsid w:val="00D165EF"/>
    <w:rsid w:val="00D16788"/>
    <w:rsid w:val="00D16A35"/>
    <w:rsid w:val="00D17E03"/>
    <w:rsid w:val="00D2013B"/>
    <w:rsid w:val="00D20DD9"/>
    <w:rsid w:val="00D2101A"/>
    <w:rsid w:val="00D21362"/>
    <w:rsid w:val="00D227BE"/>
    <w:rsid w:val="00D22A1C"/>
    <w:rsid w:val="00D24265"/>
    <w:rsid w:val="00D242C1"/>
    <w:rsid w:val="00D24762"/>
    <w:rsid w:val="00D24C2C"/>
    <w:rsid w:val="00D2537A"/>
    <w:rsid w:val="00D25FAB"/>
    <w:rsid w:val="00D26A62"/>
    <w:rsid w:val="00D26B73"/>
    <w:rsid w:val="00D26EC1"/>
    <w:rsid w:val="00D27149"/>
    <w:rsid w:val="00D271DA"/>
    <w:rsid w:val="00D27310"/>
    <w:rsid w:val="00D3029F"/>
    <w:rsid w:val="00D30AC9"/>
    <w:rsid w:val="00D30E70"/>
    <w:rsid w:val="00D311C8"/>
    <w:rsid w:val="00D313DD"/>
    <w:rsid w:val="00D31E92"/>
    <w:rsid w:val="00D32009"/>
    <w:rsid w:val="00D327E5"/>
    <w:rsid w:val="00D33841"/>
    <w:rsid w:val="00D33909"/>
    <w:rsid w:val="00D33919"/>
    <w:rsid w:val="00D33A83"/>
    <w:rsid w:val="00D33BA5"/>
    <w:rsid w:val="00D34090"/>
    <w:rsid w:val="00D34C91"/>
    <w:rsid w:val="00D34F15"/>
    <w:rsid w:val="00D35037"/>
    <w:rsid w:val="00D353B8"/>
    <w:rsid w:val="00D35B4A"/>
    <w:rsid w:val="00D35C23"/>
    <w:rsid w:val="00D375E7"/>
    <w:rsid w:val="00D37B11"/>
    <w:rsid w:val="00D37B29"/>
    <w:rsid w:val="00D37E2D"/>
    <w:rsid w:val="00D4075A"/>
    <w:rsid w:val="00D4084B"/>
    <w:rsid w:val="00D40EA6"/>
    <w:rsid w:val="00D4120A"/>
    <w:rsid w:val="00D42496"/>
    <w:rsid w:val="00D42B98"/>
    <w:rsid w:val="00D42DB8"/>
    <w:rsid w:val="00D437AA"/>
    <w:rsid w:val="00D43805"/>
    <w:rsid w:val="00D4390D"/>
    <w:rsid w:val="00D4402E"/>
    <w:rsid w:val="00D44123"/>
    <w:rsid w:val="00D44C34"/>
    <w:rsid w:val="00D44EC0"/>
    <w:rsid w:val="00D4631B"/>
    <w:rsid w:val="00D46D69"/>
    <w:rsid w:val="00D46DBD"/>
    <w:rsid w:val="00D47168"/>
    <w:rsid w:val="00D472A2"/>
    <w:rsid w:val="00D4758F"/>
    <w:rsid w:val="00D50144"/>
    <w:rsid w:val="00D51090"/>
    <w:rsid w:val="00D511BD"/>
    <w:rsid w:val="00D521E3"/>
    <w:rsid w:val="00D52B0D"/>
    <w:rsid w:val="00D52CA0"/>
    <w:rsid w:val="00D539DB"/>
    <w:rsid w:val="00D53BD3"/>
    <w:rsid w:val="00D54098"/>
    <w:rsid w:val="00D54922"/>
    <w:rsid w:val="00D54CE1"/>
    <w:rsid w:val="00D551ED"/>
    <w:rsid w:val="00D55347"/>
    <w:rsid w:val="00D55724"/>
    <w:rsid w:val="00D56409"/>
    <w:rsid w:val="00D56421"/>
    <w:rsid w:val="00D5682C"/>
    <w:rsid w:val="00D56C31"/>
    <w:rsid w:val="00D56D1C"/>
    <w:rsid w:val="00D5708C"/>
    <w:rsid w:val="00D57751"/>
    <w:rsid w:val="00D577A6"/>
    <w:rsid w:val="00D57C32"/>
    <w:rsid w:val="00D600B5"/>
    <w:rsid w:val="00D608BB"/>
    <w:rsid w:val="00D60943"/>
    <w:rsid w:val="00D60BF0"/>
    <w:rsid w:val="00D60FFB"/>
    <w:rsid w:val="00D6119B"/>
    <w:rsid w:val="00D611B3"/>
    <w:rsid w:val="00D612C9"/>
    <w:rsid w:val="00D61849"/>
    <w:rsid w:val="00D61980"/>
    <w:rsid w:val="00D61C82"/>
    <w:rsid w:val="00D62766"/>
    <w:rsid w:val="00D6307D"/>
    <w:rsid w:val="00D64121"/>
    <w:rsid w:val="00D6466F"/>
    <w:rsid w:val="00D64686"/>
    <w:rsid w:val="00D64E46"/>
    <w:rsid w:val="00D64EC7"/>
    <w:rsid w:val="00D65381"/>
    <w:rsid w:val="00D65437"/>
    <w:rsid w:val="00D6652E"/>
    <w:rsid w:val="00D66AB5"/>
    <w:rsid w:val="00D66B90"/>
    <w:rsid w:val="00D6785A"/>
    <w:rsid w:val="00D678F2"/>
    <w:rsid w:val="00D67901"/>
    <w:rsid w:val="00D7037C"/>
    <w:rsid w:val="00D70406"/>
    <w:rsid w:val="00D70481"/>
    <w:rsid w:val="00D704AA"/>
    <w:rsid w:val="00D7055D"/>
    <w:rsid w:val="00D706D0"/>
    <w:rsid w:val="00D71AC3"/>
    <w:rsid w:val="00D72148"/>
    <w:rsid w:val="00D729B8"/>
    <w:rsid w:val="00D73693"/>
    <w:rsid w:val="00D7529C"/>
    <w:rsid w:val="00D7532D"/>
    <w:rsid w:val="00D7562D"/>
    <w:rsid w:val="00D75963"/>
    <w:rsid w:val="00D75CDA"/>
    <w:rsid w:val="00D75F33"/>
    <w:rsid w:val="00D75FFA"/>
    <w:rsid w:val="00D76460"/>
    <w:rsid w:val="00D76568"/>
    <w:rsid w:val="00D7662D"/>
    <w:rsid w:val="00D77E65"/>
    <w:rsid w:val="00D77EE2"/>
    <w:rsid w:val="00D8004D"/>
    <w:rsid w:val="00D806F2"/>
    <w:rsid w:val="00D8102B"/>
    <w:rsid w:val="00D81395"/>
    <w:rsid w:val="00D815D0"/>
    <w:rsid w:val="00D81E54"/>
    <w:rsid w:val="00D81F02"/>
    <w:rsid w:val="00D82137"/>
    <w:rsid w:val="00D82767"/>
    <w:rsid w:val="00D82E15"/>
    <w:rsid w:val="00D82FFB"/>
    <w:rsid w:val="00D84896"/>
    <w:rsid w:val="00D8495D"/>
    <w:rsid w:val="00D8591B"/>
    <w:rsid w:val="00D85A2C"/>
    <w:rsid w:val="00D86245"/>
    <w:rsid w:val="00D86A5D"/>
    <w:rsid w:val="00D86C7D"/>
    <w:rsid w:val="00D870DF"/>
    <w:rsid w:val="00D87FFD"/>
    <w:rsid w:val="00D922E6"/>
    <w:rsid w:val="00D93635"/>
    <w:rsid w:val="00D936F2"/>
    <w:rsid w:val="00D9389B"/>
    <w:rsid w:val="00D94023"/>
    <w:rsid w:val="00D9595C"/>
    <w:rsid w:val="00D95C60"/>
    <w:rsid w:val="00D96058"/>
    <w:rsid w:val="00D961D6"/>
    <w:rsid w:val="00D9748B"/>
    <w:rsid w:val="00D974F1"/>
    <w:rsid w:val="00D976A7"/>
    <w:rsid w:val="00D97B67"/>
    <w:rsid w:val="00D97F12"/>
    <w:rsid w:val="00DA00DA"/>
    <w:rsid w:val="00DA045A"/>
    <w:rsid w:val="00DA04B2"/>
    <w:rsid w:val="00DA04FE"/>
    <w:rsid w:val="00DA08D7"/>
    <w:rsid w:val="00DA0E83"/>
    <w:rsid w:val="00DA0F73"/>
    <w:rsid w:val="00DA1092"/>
    <w:rsid w:val="00DA1EC0"/>
    <w:rsid w:val="00DA200B"/>
    <w:rsid w:val="00DA3151"/>
    <w:rsid w:val="00DA3A0E"/>
    <w:rsid w:val="00DA3B41"/>
    <w:rsid w:val="00DA3D06"/>
    <w:rsid w:val="00DA439C"/>
    <w:rsid w:val="00DA4443"/>
    <w:rsid w:val="00DA4496"/>
    <w:rsid w:val="00DA4B94"/>
    <w:rsid w:val="00DA5D7B"/>
    <w:rsid w:val="00DA6309"/>
    <w:rsid w:val="00DA6B1E"/>
    <w:rsid w:val="00DA6CCC"/>
    <w:rsid w:val="00DA6E18"/>
    <w:rsid w:val="00DA71FC"/>
    <w:rsid w:val="00DA7E86"/>
    <w:rsid w:val="00DB01D5"/>
    <w:rsid w:val="00DB0F82"/>
    <w:rsid w:val="00DB130D"/>
    <w:rsid w:val="00DB133C"/>
    <w:rsid w:val="00DB24FB"/>
    <w:rsid w:val="00DB2658"/>
    <w:rsid w:val="00DB2D07"/>
    <w:rsid w:val="00DB3021"/>
    <w:rsid w:val="00DB31A2"/>
    <w:rsid w:val="00DB36F6"/>
    <w:rsid w:val="00DB381D"/>
    <w:rsid w:val="00DB3A0C"/>
    <w:rsid w:val="00DB41FF"/>
    <w:rsid w:val="00DB4473"/>
    <w:rsid w:val="00DB4B16"/>
    <w:rsid w:val="00DB5DAC"/>
    <w:rsid w:val="00DB5ED2"/>
    <w:rsid w:val="00DB6866"/>
    <w:rsid w:val="00DB6A62"/>
    <w:rsid w:val="00DB6C48"/>
    <w:rsid w:val="00DB751A"/>
    <w:rsid w:val="00DB7842"/>
    <w:rsid w:val="00DB7BC0"/>
    <w:rsid w:val="00DC006D"/>
    <w:rsid w:val="00DC0AFC"/>
    <w:rsid w:val="00DC1346"/>
    <w:rsid w:val="00DC1475"/>
    <w:rsid w:val="00DC1CD2"/>
    <w:rsid w:val="00DC21A4"/>
    <w:rsid w:val="00DC2AC8"/>
    <w:rsid w:val="00DC34FA"/>
    <w:rsid w:val="00DC397A"/>
    <w:rsid w:val="00DC45CD"/>
    <w:rsid w:val="00DC52B1"/>
    <w:rsid w:val="00DC62CF"/>
    <w:rsid w:val="00DC6352"/>
    <w:rsid w:val="00DC742D"/>
    <w:rsid w:val="00DC79FE"/>
    <w:rsid w:val="00DC7B88"/>
    <w:rsid w:val="00DD00A3"/>
    <w:rsid w:val="00DD04C0"/>
    <w:rsid w:val="00DD0BCE"/>
    <w:rsid w:val="00DD0DFE"/>
    <w:rsid w:val="00DD132B"/>
    <w:rsid w:val="00DD1AA4"/>
    <w:rsid w:val="00DD1D22"/>
    <w:rsid w:val="00DD2790"/>
    <w:rsid w:val="00DD2800"/>
    <w:rsid w:val="00DD2868"/>
    <w:rsid w:val="00DD2E69"/>
    <w:rsid w:val="00DD31E9"/>
    <w:rsid w:val="00DD3BF4"/>
    <w:rsid w:val="00DD3D52"/>
    <w:rsid w:val="00DD40B2"/>
    <w:rsid w:val="00DD4D78"/>
    <w:rsid w:val="00DD4E92"/>
    <w:rsid w:val="00DD53D8"/>
    <w:rsid w:val="00DD59F3"/>
    <w:rsid w:val="00DD6006"/>
    <w:rsid w:val="00DD6876"/>
    <w:rsid w:val="00DD6A41"/>
    <w:rsid w:val="00DD74EA"/>
    <w:rsid w:val="00DD79BB"/>
    <w:rsid w:val="00DD79DA"/>
    <w:rsid w:val="00DD7C8E"/>
    <w:rsid w:val="00DE0852"/>
    <w:rsid w:val="00DE0B0F"/>
    <w:rsid w:val="00DE116B"/>
    <w:rsid w:val="00DE15A7"/>
    <w:rsid w:val="00DE1F8E"/>
    <w:rsid w:val="00DE20D6"/>
    <w:rsid w:val="00DE404D"/>
    <w:rsid w:val="00DE445E"/>
    <w:rsid w:val="00DE44A7"/>
    <w:rsid w:val="00DE4816"/>
    <w:rsid w:val="00DE4D45"/>
    <w:rsid w:val="00DE534E"/>
    <w:rsid w:val="00DE6BB5"/>
    <w:rsid w:val="00DE6E7F"/>
    <w:rsid w:val="00DE7D9A"/>
    <w:rsid w:val="00DE7ED9"/>
    <w:rsid w:val="00DF0553"/>
    <w:rsid w:val="00DF10B0"/>
    <w:rsid w:val="00DF1AAB"/>
    <w:rsid w:val="00DF1D58"/>
    <w:rsid w:val="00DF1E7F"/>
    <w:rsid w:val="00DF2DD0"/>
    <w:rsid w:val="00DF34BC"/>
    <w:rsid w:val="00DF3A55"/>
    <w:rsid w:val="00DF3B3F"/>
    <w:rsid w:val="00DF3E26"/>
    <w:rsid w:val="00DF3E2A"/>
    <w:rsid w:val="00DF3F92"/>
    <w:rsid w:val="00DF430D"/>
    <w:rsid w:val="00DF4466"/>
    <w:rsid w:val="00DF54DE"/>
    <w:rsid w:val="00DF58D9"/>
    <w:rsid w:val="00DF6821"/>
    <w:rsid w:val="00DF6BAA"/>
    <w:rsid w:val="00DF759F"/>
    <w:rsid w:val="00DF75A6"/>
    <w:rsid w:val="00DF783A"/>
    <w:rsid w:val="00E0045D"/>
    <w:rsid w:val="00E009F4"/>
    <w:rsid w:val="00E00FB8"/>
    <w:rsid w:val="00E01512"/>
    <w:rsid w:val="00E0183F"/>
    <w:rsid w:val="00E01908"/>
    <w:rsid w:val="00E0194A"/>
    <w:rsid w:val="00E02CBC"/>
    <w:rsid w:val="00E035A8"/>
    <w:rsid w:val="00E035B9"/>
    <w:rsid w:val="00E03BA8"/>
    <w:rsid w:val="00E03BD7"/>
    <w:rsid w:val="00E0417F"/>
    <w:rsid w:val="00E04252"/>
    <w:rsid w:val="00E057F1"/>
    <w:rsid w:val="00E06203"/>
    <w:rsid w:val="00E063B9"/>
    <w:rsid w:val="00E068EA"/>
    <w:rsid w:val="00E069A6"/>
    <w:rsid w:val="00E06B40"/>
    <w:rsid w:val="00E06C2E"/>
    <w:rsid w:val="00E06E8A"/>
    <w:rsid w:val="00E077B1"/>
    <w:rsid w:val="00E10507"/>
    <w:rsid w:val="00E11354"/>
    <w:rsid w:val="00E1154B"/>
    <w:rsid w:val="00E11AF3"/>
    <w:rsid w:val="00E12804"/>
    <w:rsid w:val="00E12942"/>
    <w:rsid w:val="00E1340B"/>
    <w:rsid w:val="00E13421"/>
    <w:rsid w:val="00E1437B"/>
    <w:rsid w:val="00E14BA3"/>
    <w:rsid w:val="00E14F3A"/>
    <w:rsid w:val="00E153D1"/>
    <w:rsid w:val="00E16763"/>
    <w:rsid w:val="00E16CC1"/>
    <w:rsid w:val="00E1798C"/>
    <w:rsid w:val="00E17B33"/>
    <w:rsid w:val="00E20E1E"/>
    <w:rsid w:val="00E211EB"/>
    <w:rsid w:val="00E21451"/>
    <w:rsid w:val="00E225FA"/>
    <w:rsid w:val="00E22931"/>
    <w:rsid w:val="00E22E98"/>
    <w:rsid w:val="00E23747"/>
    <w:rsid w:val="00E23DB9"/>
    <w:rsid w:val="00E23F2D"/>
    <w:rsid w:val="00E2419D"/>
    <w:rsid w:val="00E2441E"/>
    <w:rsid w:val="00E249AA"/>
    <w:rsid w:val="00E25275"/>
    <w:rsid w:val="00E254C4"/>
    <w:rsid w:val="00E2559E"/>
    <w:rsid w:val="00E258E6"/>
    <w:rsid w:val="00E27002"/>
    <w:rsid w:val="00E27474"/>
    <w:rsid w:val="00E275EB"/>
    <w:rsid w:val="00E27E62"/>
    <w:rsid w:val="00E27F89"/>
    <w:rsid w:val="00E307EF"/>
    <w:rsid w:val="00E30BE2"/>
    <w:rsid w:val="00E3156E"/>
    <w:rsid w:val="00E316C6"/>
    <w:rsid w:val="00E319D8"/>
    <w:rsid w:val="00E326BF"/>
    <w:rsid w:val="00E32A9B"/>
    <w:rsid w:val="00E32D8D"/>
    <w:rsid w:val="00E32DF3"/>
    <w:rsid w:val="00E33247"/>
    <w:rsid w:val="00E333BE"/>
    <w:rsid w:val="00E33738"/>
    <w:rsid w:val="00E33F1C"/>
    <w:rsid w:val="00E34E10"/>
    <w:rsid w:val="00E3506A"/>
    <w:rsid w:val="00E35D43"/>
    <w:rsid w:val="00E35F9B"/>
    <w:rsid w:val="00E36294"/>
    <w:rsid w:val="00E37542"/>
    <w:rsid w:val="00E378BB"/>
    <w:rsid w:val="00E37A74"/>
    <w:rsid w:val="00E37A81"/>
    <w:rsid w:val="00E37D5F"/>
    <w:rsid w:val="00E37DA0"/>
    <w:rsid w:val="00E37E91"/>
    <w:rsid w:val="00E402CB"/>
    <w:rsid w:val="00E41B01"/>
    <w:rsid w:val="00E41FA1"/>
    <w:rsid w:val="00E432B1"/>
    <w:rsid w:val="00E439D3"/>
    <w:rsid w:val="00E43CA6"/>
    <w:rsid w:val="00E44A54"/>
    <w:rsid w:val="00E45444"/>
    <w:rsid w:val="00E45C50"/>
    <w:rsid w:val="00E4752F"/>
    <w:rsid w:val="00E51524"/>
    <w:rsid w:val="00E5158B"/>
    <w:rsid w:val="00E51FE1"/>
    <w:rsid w:val="00E54E61"/>
    <w:rsid w:val="00E55A52"/>
    <w:rsid w:val="00E575DE"/>
    <w:rsid w:val="00E57CCD"/>
    <w:rsid w:val="00E602F7"/>
    <w:rsid w:val="00E60B88"/>
    <w:rsid w:val="00E60BAB"/>
    <w:rsid w:val="00E611C1"/>
    <w:rsid w:val="00E61234"/>
    <w:rsid w:val="00E6148E"/>
    <w:rsid w:val="00E615AA"/>
    <w:rsid w:val="00E62335"/>
    <w:rsid w:val="00E62494"/>
    <w:rsid w:val="00E62740"/>
    <w:rsid w:val="00E62C05"/>
    <w:rsid w:val="00E63042"/>
    <w:rsid w:val="00E63197"/>
    <w:rsid w:val="00E63496"/>
    <w:rsid w:val="00E6380C"/>
    <w:rsid w:val="00E640A6"/>
    <w:rsid w:val="00E650FF"/>
    <w:rsid w:val="00E659FD"/>
    <w:rsid w:val="00E65D9D"/>
    <w:rsid w:val="00E65DB2"/>
    <w:rsid w:val="00E66708"/>
    <w:rsid w:val="00E669C9"/>
    <w:rsid w:val="00E673E1"/>
    <w:rsid w:val="00E67F29"/>
    <w:rsid w:val="00E701E1"/>
    <w:rsid w:val="00E70211"/>
    <w:rsid w:val="00E70D35"/>
    <w:rsid w:val="00E717A7"/>
    <w:rsid w:val="00E71866"/>
    <w:rsid w:val="00E71E07"/>
    <w:rsid w:val="00E71FBE"/>
    <w:rsid w:val="00E7204E"/>
    <w:rsid w:val="00E72791"/>
    <w:rsid w:val="00E729D2"/>
    <w:rsid w:val="00E72EC8"/>
    <w:rsid w:val="00E72F2E"/>
    <w:rsid w:val="00E73CAE"/>
    <w:rsid w:val="00E741F8"/>
    <w:rsid w:val="00E75559"/>
    <w:rsid w:val="00E75710"/>
    <w:rsid w:val="00E75A58"/>
    <w:rsid w:val="00E77675"/>
    <w:rsid w:val="00E77A23"/>
    <w:rsid w:val="00E77B9E"/>
    <w:rsid w:val="00E81DE9"/>
    <w:rsid w:val="00E8215A"/>
    <w:rsid w:val="00E822E9"/>
    <w:rsid w:val="00E8256C"/>
    <w:rsid w:val="00E82907"/>
    <w:rsid w:val="00E83006"/>
    <w:rsid w:val="00E83098"/>
    <w:rsid w:val="00E8313E"/>
    <w:rsid w:val="00E83E0E"/>
    <w:rsid w:val="00E83ED1"/>
    <w:rsid w:val="00E844EE"/>
    <w:rsid w:val="00E84673"/>
    <w:rsid w:val="00E84EBF"/>
    <w:rsid w:val="00E85D88"/>
    <w:rsid w:val="00E860D6"/>
    <w:rsid w:val="00E873F4"/>
    <w:rsid w:val="00E908F8"/>
    <w:rsid w:val="00E911FF"/>
    <w:rsid w:val="00E9177C"/>
    <w:rsid w:val="00E9194F"/>
    <w:rsid w:val="00E91BD5"/>
    <w:rsid w:val="00E92322"/>
    <w:rsid w:val="00E924ED"/>
    <w:rsid w:val="00E93667"/>
    <w:rsid w:val="00E93C7B"/>
    <w:rsid w:val="00E9471C"/>
    <w:rsid w:val="00E94837"/>
    <w:rsid w:val="00E94C4B"/>
    <w:rsid w:val="00E966AC"/>
    <w:rsid w:val="00E9679D"/>
    <w:rsid w:val="00E97D60"/>
    <w:rsid w:val="00E97EA5"/>
    <w:rsid w:val="00E97F30"/>
    <w:rsid w:val="00EA0206"/>
    <w:rsid w:val="00EA09A1"/>
    <w:rsid w:val="00EA0E5C"/>
    <w:rsid w:val="00EA1305"/>
    <w:rsid w:val="00EA22BD"/>
    <w:rsid w:val="00EA2492"/>
    <w:rsid w:val="00EA2B31"/>
    <w:rsid w:val="00EA2C3D"/>
    <w:rsid w:val="00EA2D22"/>
    <w:rsid w:val="00EA31B8"/>
    <w:rsid w:val="00EA3BBC"/>
    <w:rsid w:val="00EA4439"/>
    <w:rsid w:val="00EA4AF1"/>
    <w:rsid w:val="00EA5F46"/>
    <w:rsid w:val="00EA616D"/>
    <w:rsid w:val="00EA70B7"/>
    <w:rsid w:val="00EA7BE8"/>
    <w:rsid w:val="00EA7E0C"/>
    <w:rsid w:val="00EA7E5A"/>
    <w:rsid w:val="00EB0A33"/>
    <w:rsid w:val="00EB0EAE"/>
    <w:rsid w:val="00EB14A1"/>
    <w:rsid w:val="00EB17FE"/>
    <w:rsid w:val="00EB256D"/>
    <w:rsid w:val="00EB25F1"/>
    <w:rsid w:val="00EB2800"/>
    <w:rsid w:val="00EB2A83"/>
    <w:rsid w:val="00EB2AAE"/>
    <w:rsid w:val="00EB35A6"/>
    <w:rsid w:val="00EB38A9"/>
    <w:rsid w:val="00EB4FB5"/>
    <w:rsid w:val="00EB53CC"/>
    <w:rsid w:val="00EB548A"/>
    <w:rsid w:val="00EB6114"/>
    <w:rsid w:val="00EB6AC8"/>
    <w:rsid w:val="00EB7272"/>
    <w:rsid w:val="00EB72BF"/>
    <w:rsid w:val="00EB72CA"/>
    <w:rsid w:val="00EB7D9C"/>
    <w:rsid w:val="00EB7FFD"/>
    <w:rsid w:val="00EC040E"/>
    <w:rsid w:val="00EC073B"/>
    <w:rsid w:val="00EC0831"/>
    <w:rsid w:val="00EC2565"/>
    <w:rsid w:val="00EC2CDB"/>
    <w:rsid w:val="00EC3686"/>
    <w:rsid w:val="00EC3EF6"/>
    <w:rsid w:val="00EC4085"/>
    <w:rsid w:val="00EC4850"/>
    <w:rsid w:val="00EC4D40"/>
    <w:rsid w:val="00EC58DB"/>
    <w:rsid w:val="00EC5B83"/>
    <w:rsid w:val="00EC623B"/>
    <w:rsid w:val="00EC64ED"/>
    <w:rsid w:val="00EC7254"/>
    <w:rsid w:val="00EC74DF"/>
    <w:rsid w:val="00EC76A3"/>
    <w:rsid w:val="00EC7A70"/>
    <w:rsid w:val="00ED0390"/>
    <w:rsid w:val="00ED0480"/>
    <w:rsid w:val="00ED050E"/>
    <w:rsid w:val="00ED0904"/>
    <w:rsid w:val="00ED0C49"/>
    <w:rsid w:val="00ED0D85"/>
    <w:rsid w:val="00ED15EA"/>
    <w:rsid w:val="00ED1E45"/>
    <w:rsid w:val="00ED2719"/>
    <w:rsid w:val="00ED3008"/>
    <w:rsid w:val="00ED304B"/>
    <w:rsid w:val="00ED33AD"/>
    <w:rsid w:val="00ED3D9B"/>
    <w:rsid w:val="00ED4046"/>
    <w:rsid w:val="00ED6910"/>
    <w:rsid w:val="00ED712B"/>
    <w:rsid w:val="00ED7F11"/>
    <w:rsid w:val="00EE0438"/>
    <w:rsid w:val="00EE0509"/>
    <w:rsid w:val="00EE061C"/>
    <w:rsid w:val="00EE0BD9"/>
    <w:rsid w:val="00EE18B5"/>
    <w:rsid w:val="00EE1E17"/>
    <w:rsid w:val="00EE286E"/>
    <w:rsid w:val="00EE364D"/>
    <w:rsid w:val="00EE3CA0"/>
    <w:rsid w:val="00EE44A6"/>
    <w:rsid w:val="00EE4821"/>
    <w:rsid w:val="00EE4FC4"/>
    <w:rsid w:val="00EE5E49"/>
    <w:rsid w:val="00EE621D"/>
    <w:rsid w:val="00EE6CC6"/>
    <w:rsid w:val="00EE728A"/>
    <w:rsid w:val="00EE7A4A"/>
    <w:rsid w:val="00EE7A7E"/>
    <w:rsid w:val="00EE7C08"/>
    <w:rsid w:val="00EF077F"/>
    <w:rsid w:val="00EF0D0C"/>
    <w:rsid w:val="00EF1066"/>
    <w:rsid w:val="00EF116F"/>
    <w:rsid w:val="00EF1240"/>
    <w:rsid w:val="00EF1568"/>
    <w:rsid w:val="00EF1AFC"/>
    <w:rsid w:val="00EF355B"/>
    <w:rsid w:val="00EF3777"/>
    <w:rsid w:val="00EF45DE"/>
    <w:rsid w:val="00EF4BF3"/>
    <w:rsid w:val="00EF4FE7"/>
    <w:rsid w:val="00EF57F8"/>
    <w:rsid w:val="00EF5B61"/>
    <w:rsid w:val="00EF5EF1"/>
    <w:rsid w:val="00EF639E"/>
    <w:rsid w:val="00EF64C1"/>
    <w:rsid w:val="00EF6D2C"/>
    <w:rsid w:val="00EF77BD"/>
    <w:rsid w:val="00F00C36"/>
    <w:rsid w:val="00F00E21"/>
    <w:rsid w:val="00F01504"/>
    <w:rsid w:val="00F02405"/>
    <w:rsid w:val="00F02FE1"/>
    <w:rsid w:val="00F03093"/>
    <w:rsid w:val="00F03632"/>
    <w:rsid w:val="00F038ED"/>
    <w:rsid w:val="00F03D49"/>
    <w:rsid w:val="00F045D4"/>
    <w:rsid w:val="00F04679"/>
    <w:rsid w:val="00F04819"/>
    <w:rsid w:val="00F04B04"/>
    <w:rsid w:val="00F05728"/>
    <w:rsid w:val="00F05DFF"/>
    <w:rsid w:val="00F064FD"/>
    <w:rsid w:val="00F06BB2"/>
    <w:rsid w:val="00F06C73"/>
    <w:rsid w:val="00F0736F"/>
    <w:rsid w:val="00F1024D"/>
    <w:rsid w:val="00F107C4"/>
    <w:rsid w:val="00F10BD7"/>
    <w:rsid w:val="00F110C6"/>
    <w:rsid w:val="00F112D7"/>
    <w:rsid w:val="00F11C18"/>
    <w:rsid w:val="00F12138"/>
    <w:rsid w:val="00F12553"/>
    <w:rsid w:val="00F12D0A"/>
    <w:rsid w:val="00F12F15"/>
    <w:rsid w:val="00F1356D"/>
    <w:rsid w:val="00F136C5"/>
    <w:rsid w:val="00F13855"/>
    <w:rsid w:val="00F13A51"/>
    <w:rsid w:val="00F13C91"/>
    <w:rsid w:val="00F14425"/>
    <w:rsid w:val="00F14914"/>
    <w:rsid w:val="00F14975"/>
    <w:rsid w:val="00F14978"/>
    <w:rsid w:val="00F14D14"/>
    <w:rsid w:val="00F14DE4"/>
    <w:rsid w:val="00F15770"/>
    <w:rsid w:val="00F15C78"/>
    <w:rsid w:val="00F15D81"/>
    <w:rsid w:val="00F16BBD"/>
    <w:rsid w:val="00F170C4"/>
    <w:rsid w:val="00F17DE3"/>
    <w:rsid w:val="00F20355"/>
    <w:rsid w:val="00F2092C"/>
    <w:rsid w:val="00F20DE2"/>
    <w:rsid w:val="00F20E0C"/>
    <w:rsid w:val="00F2140C"/>
    <w:rsid w:val="00F216AD"/>
    <w:rsid w:val="00F2189D"/>
    <w:rsid w:val="00F2200C"/>
    <w:rsid w:val="00F226E6"/>
    <w:rsid w:val="00F22CE4"/>
    <w:rsid w:val="00F23808"/>
    <w:rsid w:val="00F23C21"/>
    <w:rsid w:val="00F23DDB"/>
    <w:rsid w:val="00F247C1"/>
    <w:rsid w:val="00F25265"/>
    <w:rsid w:val="00F25B58"/>
    <w:rsid w:val="00F26520"/>
    <w:rsid w:val="00F26931"/>
    <w:rsid w:val="00F26D26"/>
    <w:rsid w:val="00F27C6F"/>
    <w:rsid w:val="00F27FF6"/>
    <w:rsid w:val="00F30DDC"/>
    <w:rsid w:val="00F3156F"/>
    <w:rsid w:val="00F31E81"/>
    <w:rsid w:val="00F325E4"/>
    <w:rsid w:val="00F33A69"/>
    <w:rsid w:val="00F33FFC"/>
    <w:rsid w:val="00F34A29"/>
    <w:rsid w:val="00F34D48"/>
    <w:rsid w:val="00F34DB3"/>
    <w:rsid w:val="00F34F7A"/>
    <w:rsid w:val="00F35411"/>
    <w:rsid w:val="00F359E2"/>
    <w:rsid w:val="00F35BB6"/>
    <w:rsid w:val="00F35C5B"/>
    <w:rsid w:val="00F35EB7"/>
    <w:rsid w:val="00F3771B"/>
    <w:rsid w:val="00F37C4B"/>
    <w:rsid w:val="00F37DB5"/>
    <w:rsid w:val="00F40093"/>
    <w:rsid w:val="00F4091A"/>
    <w:rsid w:val="00F41C23"/>
    <w:rsid w:val="00F41E9D"/>
    <w:rsid w:val="00F436BE"/>
    <w:rsid w:val="00F43D5A"/>
    <w:rsid w:val="00F4401E"/>
    <w:rsid w:val="00F4506E"/>
    <w:rsid w:val="00F45517"/>
    <w:rsid w:val="00F45E91"/>
    <w:rsid w:val="00F46B6D"/>
    <w:rsid w:val="00F478B4"/>
    <w:rsid w:val="00F47BF9"/>
    <w:rsid w:val="00F47F2B"/>
    <w:rsid w:val="00F50A62"/>
    <w:rsid w:val="00F51088"/>
    <w:rsid w:val="00F511FF"/>
    <w:rsid w:val="00F51217"/>
    <w:rsid w:val="00F51340"/>
    <w:rsid w:val="00F51536"/>
    <w:rsid w:val="00F517DC"/>
    <w:rsid w:val="00F52652"/>
    <w:rsid w:val="00F52833"/>
    <w:rsid w:val="00F52C51"/>
    <w:rsid w:val="00F52ECB"/>
    <w:rsid w:val="00F53680"/>
    <w:rsid w:val="00F5398E"/>
    <w:rsid w:val="00F53A74"/>
    <w:rsid w:val="00F53CEC"/>
    <w:rsid w:val="00F548ED"/>
    <w:rsid w:val="00F54DEC"/>
    <w:rsid w:val="00F552D4"/>
    <w:rsid w:val="00F5579A"/>
    <w:rsid w:val="00F55D19"/>
    <w:rsid w:val="00F55DDE"/>
    <w:rsid w:val="00F56108"/>
    <w:rsid w:val="00F564D6"/>
    <w:rsid w:val="00F5673A"/>
    <w:rsid w:val="00F56907"/>
    <w:rsid w:val="00F56E8C"/>
    <w:rsid w:val="00F5734A"/>
    <w:rsid w:val="00F57548"/>
    <w:rsid w:val="00F57C11"/>
    <w:rsid w:val="00F57E2D"/>
    <w:rsid w:val="00F600F8"/>
    <w:rsid w:val="00F604A3"/>
    <w:rsid w:val="00F60DE9"/>
    <w:rsid w:val="00F61119"/>
    <w:rsid w:val="00F629BF"/>
    <w:rsid w:val="00F62B0D"/>
    <w:rsid w:val="00F63552"/>
    <w:rsid w:val="00F635B2"/>
    <w:rsid w:val="00F63974"/>
    <w:rsid w:val="00F64619"/>
    <w:rsid w:val="00F64AF0"/>
    <w:rsid w:val="00F64B52"/>
    <w:rsid w:val="00F65EAD"/>
    <w:rsid w:val="00F6671D"/>
    <w:rsid w:val="00F66B1D"/>
    <w:rsid w:val="00F67089"/>
    <w:rsid w:val="00F6735F"/>
    <w:rsid w:val="00F67753"/>
    <w:rsid w:val="00F7057B"/>
    <w:rsid w:val="00F70AA9"/>
    <w:rsid w:val="00F70E5C"/>
    <w:rsid w:val="00F71025"/>
    <w:rsid w:val="00F71294"/>
    <w:rsid w:val="00F71469"/>
    <w:rsid w:val="00F718AA"/>
    <w:rsid w:val="00F71B7C"/>
    <w:rsid w:val="00F72A96"/>
    <w:rsid w:val="00F72B80"/>
    <w:rsid w:val="00F72D9C"/>
    <w:rsid w:val="00F731F7"/>
    <w:rsid w:val="00F73304"/>
    <w:rsid w:val="00F738E3"/>
    <w:rsid w:val="00F73E87"/>
    <w:rsid w:val="00F74257"/>
    <w:rsid w:val="00F742CA"/>
    <w:rsid w:val="00F74C5F"/>
    <w:rsid w:val="00F753AE"/>
    <w:rsid w:val="00F75AA3"/>
    <w:rsid w:val="00F75F36"/>
    <w:rsid w:val="00F768CD"/>
    <w:rsid w:val="00F76916"/>
    <w:rsid w:val="00F76F03"/>
    <w:rsid w:val="00F77061"/>
    <w:rsid w:val="00F771E2"/>
    <w:rsid w:val="00F77714"/>
    <w:rsid w:val="00F80DED"/>
    <w:rsid w:val="00F81204"/>
    <w:rsid w:val="00F8138C"/>
    <w:rsid w:val="00F823A2"/>
    <w:rsid w:val="00F825A7"/>
    <w:rsid w:val="00F8275B"/>
    <w:rsid w:val="00F828D3"/>
    <w:rsid w:val="00F8303C"/>
    <w:rsid w:val="00F83264"/>
    <w:rsid w:val="00F832FF"/>
    <w:rsid w:val="00F833ED"/>
    <w:rsid w:val="00F8368F"/>
    <w:rsid w:val="00F84C62"/>
    <w:rsid w:val="00F854DA"/>
    <w:rsid w:val="00F8561C"/>
    <w:rsid w:val="00F87AB7"/>
    <w:rsid w:val="00F87AE6"/>
    <w:rsid w:val="00F90F0D"/>
    <w:rsid w:val="00F91154"/>
    <w:rsid w:val="00F919A8"/>
    <w:rsid w:val="00F929AF"/>
    <w:rsid w:val="00F93B13"/>
    <w:rsid w:val="00F93C0F"/>
    <w:rsid w:val="00F948A6"/>
    <w:rsid w:val="00F9492F"/>
    <w:rsid w:val="00F95A66"/>
    <w:rsid w:val="00F95C41"/>
    <w:rsid w:val="00F95DE9"/>
    <w:rsid w:val="00F96922"/>
    <w:rsid w:val="00F971A3"/>
    <w:rsid w:val="00F971A4"/>
    <w:rsid w:val="00F973BF"/>
    <w:rsid w:val="00F974A3"/>
    <w:rsid w:val="00F97990"/>
    <w:rsid w:val="00FA003B"/>
    <w:rsid w:val="00FA1688"/>
    <w:rsid w:val="00FA1C9B"/>
    <w:rsid w:val="00FA3A1F"/>
    <w:rsid w:val="00FA3B03"/>
    <w:rsid w:val="00FA3BCE"/>
    <w:rsid w:val="00FA401E"/>
    <w:rsid w:val="00FA4206"/>
    <w:rsid w:val="00FA4207"/>
    <w:rsid w:val="00FA4212"/>
    <w:rsid w:val="00FA56EF"/>
    <w:rsid w:val="00FA5766"/>
    <w:rsid w:val="00FA5831"/>
    <w:rsid w:val="00FA5DEC"/>
    <w:rsid w:val="00FA6E49"/>
    <w:rsid w:val="00FB046C"/>
    <w:rsid w:val="00FB0547"/>
    <w:rsid w:val="00FB0CB7"/>
    <w:rsid w:val="00FB13CD"/>
    <w:rsid w:val="00FB14C6"/>
    <w:rsid w:val="00FB1707"/>
    <w:rsid w:val="00FB1F30"/>
    <w:rsid w:val="00FB246A"/>
    <w:rsid w:val="00FB2885"/>
    <w:rsid w:val="00FB28DE"/>
    <w:rsid w:val="00FB2E61"/>
    <w:rsid w:val="00FB2E78"/>
    <w:rsid w:val="00FB369D"/>
    <w:rsid w:val="00FB3C2B"/>
    <w:rsid w:val="00FB470C"/>
    <w:rsid w:val="00FB4EAE"/>
    <w:rsid w:val="00FB518C"/>
    <w:rsid w:val="00FB54F3"/>
    <w:rsid w:val="00FB5BD1"/>
    <w:rsid w:val="00FB6113"/>
    <w:rsid w:val="00FB684A"/>
    <w:rsid w:val="00FB6CFD"/>
    <w:rsid w:val="00FC1914"/>
    <w:rsid w:val="00FC1FF2"/>
    <w:rsid w:val="00FC3DD3"/>
    <w:rsid w:val="00FC4234"/>
    <w:rsid w:val="00FC426E"/>
    <w:rsid w:val="00FC42A7"/>
    <w:rsid w:val="00FC45BD"/>
    <w:rsid w:val="00FC4C69"/>
    <w:rsid w:val="00FC4E11"/>
    <w:rsid w:val="00FC5798"/>
    <w:rsid w:val="00FC5DD0"/>
    <w:rsid w:val="00FC5E1F"/>
    <w:rsid w:val="00FC617B"/>
    <w:rsid w:val="00FC61FE"/>
    <w:rsid w:val="00FC6B23"/>
    <w:rsid w:val="00FC6BCA"/>
    <w:rsid w:val="00FC7034"/>
    <w:rsid w:val="00FC743D"/>
    <w:rsid w:val="00FC7E2D"/>
    <w:rsid w:val="00FD04D6"/>
    <w:rsid w:val="00FD0875"/>
    <w:rsid w:val="00FD0D1E"/>
    <w:rsid w:val="00FD12A0"/>
    <w:rsid w:val="00FD1CE5"/>
    <w:rsid w:val="00FD35A1"/>
    <w:rsid w:val="00FD5A9B"/>
    <w:rsid w:val="00FD64DB"/>
    <w:rsid w:val="00FD662C"/>
    <w:rsid w:val="00FD6851"/>
    <w:rsid w:val="00FD6919"/>
    <w:rsid w:val="00FD6CE4"/>
    <w:rsid w:val="00FD6E71"/>
    <w:rsid w:val="00FD70DC"/>
    <w:rsid w:val="00FD75B8"/>
    <w:rsid w:val="00FD77C4"/>
    <w:rsid w:val="00FD792C"/>
    <w:rsid w:val="00FD7B74"/>
    <w:rsid w:val="00FD7D68"/>
    <w:rsid w:val="00FE0192"/>
    <w:rsid w:val="00FE0AFA"/>
    <w:rsid w:val="00FE0B73"/>
    <w:rsid w:val="00FE1631"/>
    <w:rsid w:val="00FE199E"/>
    <w:rsid w:val="00FE1DFC"/>
    <w:rsid w:val="00FE2170"/>
    <w:rsid w:val="00FE286C"/>
    <w:rsid w:val="00FE2927"/>
    <w:rsid w:val="00FE295B"/>
    <w:rsid w:val="00FE2E03"/>
    <w:rsid w:val="00FE3244"/>
    <w:rsid w:val="00FE36B2"/>
    <w:rsid w:val="00FE398D"/>
    <w:rsid w:val="00FE3C94"/>
    <w:rsid w:val="00FE3D1D"/>
    <w:rsid w:val="00FE4A62"/>
    <w:rsid w:val="00FE6DB7"/>
    <w:rsid w:val="00FE72FF"/>
    <w:rsid w:val="00FE7424"/>
    <w:rsid w:val="00FE76FB"/>
    <w:rsid w:val="00FE781B"/>
    <w:rsid w:val="00FE7879"/>
    <w:rsid w:val="00FE789F"/>
    <w:rsid w:val="00FF0CA7"/>
    <w:rsid w:val="00FF0DCE"/>
    <w:rsid w:val="00FF0F9F"/>
    <w:rsid w:val="00FF26D2"/>
    <w:rsid w:val="00FF346A"/>
    <w:rsid w:val="00FF38F6"/>
    <w:rsid w:val="00FF3981"/>
    <w:rsid w:val="00FF3BAD"/>
    <w:rsid w:val="00FF3CE3"/>
    <w:rsid w:val="00FF4221"/>
    <w:rsid w:val="00FF52A5"/>
    <w:rsid w:val="00FF5975"/>
    <w:rsid w:val="00FF5BFD"/>
    <w:rsid w:val="00FF62CB"/>
    <w:rsid w:val="00FF65D4"/>
    <w:rsid w:val="00FF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08BC699A"/>
  <w14:defaultImageDpi w14:val="300"/>
  <w15:chartTrackingRefBased/>
  <w15:docId w15:val="{39A956A3-7617-4B17-AC71-C6FD046F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ind w:left="2880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Comic Sans MS" w:hAnsi="Comic Sans MS"/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Comic Sans MS" w:hAnsi="Comic Sans MS"/>
      <w:u w:val="single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Comic Sans MS" w:hAnsi="Comic Sans MS"/>
      <w:b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Comic Sans MS" w:hAnsi="Comic Sans MS"/>
      <w:b/>
      <w:u w:val="single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Comic Sans MS" w:hAnsi="Comic Sans MS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Comic Sans MS" w:hAnsi="Comic Sans MS"/>
    </w:rPr>
  </w:style>
  <w:style w:type="paragraph" w:styleId="BodyText2">
    <w:name w:val="Body Text 2"/>
    <w:basedOn w:val="Normal"/>
    <w:pPr>
      <w:jc w:val="both"/>
    </w:pPr>
    <w:rPr>
      <w:i/>
      <w:sz w:val="20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Comic Sans MS" w:hAnsi="Comic Sans MS"/>
    </w:rPr>
  </w:style>
  <w:style w:type="paragraph" w:styleId="BodyText3">
    <w:name w:val="Body Text 3"/>
    <w:basedOn w:val="Normal"/>
    <w:pPr>
      <w:jc w:val="both"/>
    </w:pPr>
    <w:rPr>
      <w:rFonts w:ascii="Comic Sans MS" w:hAnsi="Comic Sans MS"/>
      <w:i/>
    </w:rPr>
  </w:style>
  <w:style w:type="paragraph" w:styleId="BalloonText">
    <w:name w:val="Balloon Text"/>
    <w:basedOn w:val="Normal"/>
    <w:semiHidden/>
    <w:rsid w:val="002228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76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C40C73"/>
    <w:rPr>
      <w:sz w:val="16"/>
      <w:szCs w:val="16"/>
    </w:rPr>
  </w:style>
  <w:style w:type="paragraph" w:styleId="CommentText">
    <w:name w:val="annotation text"/>
    <w:basedOn w:val="Normal"/>
    <w:semiHidden/>
    <w:rsid w:val="00C40C73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C40C73"/>
    <w:rPr>
      <w:b/>
      <w:bCs/>
    </w:rPr>
  </w:style>
  <w:style w:type="character" w:customStyle="1" w:styleId="PlainTextChar">
    <w:name w:val="Plain Text Char"/>
    <w:link w:val="PlainText"/>
    <w:rsid w:val="007325E3"/>
    <w:rPr>
      <w:rFonts w:ascii="Consolas" w:hAnsi="Consolas"/>
      <w:lang w:bidi="ar-SA"/>
    </w:rPr>
  </w:style>
  <w:style w:type="paragraph" w:styleId="PlainText">
    <w:name w:val="Plain Text"/>
    <w:basedOn w:val="Normal"/>
    <w:link w:val="PlainTextChar"/>
    <w:rsid w:val="007325E3"/>
    <w:rPr>
      <w:rFonts w:ascii="Consolas" w:hAnsi="Consolas"/>
      <w:sz w:val="20"/>
      <w:szCs w:val="20"/>
      <w:lang w:eastAsia="en-GB"/>
    </w:rPr>
  </w:style>
  <w:style w:type="paragraph" w:customStyle="1" w:styleId="ColorfulList-Accent11">
    <w:name w:val="Colorful List - Accent 11"/>
    <w:basedOn w:val="Normal"/>
    <w:uiPriority w:val="34"/>
    <w:qFormat/>
    <w:rsid w:val="00C70B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D056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624E41"/>
    <w:rPr>
      <w:sz w:val="24"/>
      <w:szCs w:val="24"/>
      <w:lang w:eastAsia="en-US"/>
    </w:rPr>
  </w:style>
  <w:style w:type="paragraph" w:customStyle="1" w:styleId="Default">
    <w:name w:val="Default"/>
    <w:rsid w:val="004D09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FB4EAE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54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6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4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1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555779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858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25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633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48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697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294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290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705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465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65607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388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719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22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3885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45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0833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54032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21770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39955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000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9433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03936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449020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290512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0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58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225548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2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791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46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691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279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1308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39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987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552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027175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30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107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679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4698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653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333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50607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0127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7916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1009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38933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45282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471550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96564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2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7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6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29211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70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94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850620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69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173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578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721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105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923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821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8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2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7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34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627907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5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99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934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16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158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474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98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0770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577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216914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798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26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423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4452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254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607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5798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1763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3506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67567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3962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31039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65514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8186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0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66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5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49138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16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2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49927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580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586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435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149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539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267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06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1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36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94016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84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187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9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13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65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885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0438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802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425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76472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469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5829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49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6291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541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670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7298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957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31319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33998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22758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26106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77512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67296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07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0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78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122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280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711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911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1032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130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860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5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141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48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521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75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8959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4846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603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9489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843119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24016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13420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386725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60645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75318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308699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58194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19016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50187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37386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8211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5539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7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634271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7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77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849924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824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00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490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615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952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803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62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0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s.office.com/e/98GBE68hS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Williamfordschool.co.uk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huntingford\OneDrive%20-%20William%20Ford%20Junior%20School\Letters\Letterhead%20Si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3" ma:contentTypeDescription="Create a new document." ma:contentTypeScope="" ma:versionID="a663ca848a1fe558445363cc9817293c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b0302028efe766d14ed9a0d3e7a60fae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0A2703-A46E-4EDA-9131-F0B4A6203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2C391-EDE3-4E98-BA56-7FD177580B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4275CE-0F9C-44B8-B76F-17F3247E97DF}">
  <ds:schemaRefs>
    <ds:schemaRef ds:uri="21a0f641-1904-4f07-be1c-ff3c75d558bb"/>
    <ds:schemaRef ds:uri="http://purl.org/dc/elements/1.1/"/>
    <ds:schemaRef ds:uri="http://schemas.microsoft.com/office/2006/documentManagement/types"/>
    <ds:schemaRef ds:uri="5027ecee-927d-4254-b030-1c8033a6262b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749F63F-3BF0-4F12-8CE7-09388837B8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Sig</Template>
  <TotalTime>213</TotalTime>
  <Pages>1</Pages>
  <Words>213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LONDON BOROUGH OF BARKING &amp; DAGENHAM</vt:lpstr>
    </vt:vector>
  </TitlesOfParts>
  <Company>RMPLC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LONDON BOROUGH OF BARKING &amp; DAGENHAM</dc:title>
  <dc:subject/>
  <dc:creator>D Huntingford</dc:creator>
  <cp:keywords/>
  <dc:description/>
  <cp:lastModifiedBy>Sandra Duhaney</cp:lastModifiedBy>
  <cp:revision>7</cp:revision>
  <cp:lastPrinted>2024-03-21T09:07:00Z</cp:lastPrinted>
  <dcterms:created xsi:type="dcterms:W3CDTF">2024-03-18T15:38:00Z</dcterms:created>
  <dcterms:modified xsi:type="dcterms:W3CDTF">2024-03-21T11:03:00Z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